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F6" w:rsidRDefault="00364F28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98427C" wp14:editId="543B4957">
                <wp:simplePos x="0" y="0"/>
                <wp:positionH relativeFrom="column">
                  <wp:posOffset>228600</wp:posOffset>
                </wp:positionH>
                <wp:positionV relativeFrom="paragraph">
                  <wp:posOffset>-523876</wp:posOffset>
                </wp:positionV>
                <wp:extent cx="5229225" cy="1895475"/>
                <wp:effectExtent l="0" t="0" r="0" b="952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F28" w:rsidRPr="00C85AA1" w:rsidRDefault="00364F28" w:rsidP="00AC3FC2">
                            <w:pPr>
                              <w:pStyle w:val="HEADLINEGOESHERE01"/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</w:pPr>
                            <w:r w:rsidRPr="00C85AA1"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Career and Technical Education</w:t>
                            </w:r>
                          </w:p>
                          <w:p w:rsidR="003F053A" w:rsidRDefault="003F053A" w:rsidP="00AC3FC2">
                            <w:pPr>
                              <w:pStyle w:val="HEADLINEGOESHERE01"/>
                              <w:rPr>
                                <w:sz w:val="52"/>
                                <w:szCs w:val="52"/>
                              </w:rPr>
                            </w:pPr>
                            <w:r w:rsidRPr="003F053A">
                              <w:rPr>
                                <w:sz w:val="52"/>
                                <w:szCs w:val="52"/>
                              </w:rPr>
                              <w:t xml:space="preserve">Clinical Health </w:t>
                            </w:r>
                          </w:p>
                          <w:p w:rsidR="009D71F6" w:rsidRPr="003F053A" w:rsidRDefault="003F053A" w:rsidP="00AC3FC2">
                            <w:pPr>
                              <w:pStyle w:val="HEADLINEGOESHERE01"/>
                              <w:rPr>
                                <w:sz w:val="52"/>
                                <w:szCs w:val="52"/>
                              </w:rPr>
                            </w:pPr>
                            <w:r w:rsidRPr="003F053A">
                              <w:rPr>
                                <w:sz w:val="52"/>
                                <w:szCs w:val="52"/>
                              </w:rPr>
                              <w:t xml:space="preserve">Performance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Based Assessment 2014</w:t>
                            </w:r>
                          </w:p>
                          <w:p w:rsidR="009D71F6" w:rsidRPr="003F053A" w:rsidRDefault="009D71F6" w:rsidP="009D71F6">
                            <w:pPr>
                              <w:rPr>
                                <w:rFonts w:ascii="Times" w:hAnsi="Times"/>
                                <w:b/>
                                <w:color w:val="808080"/>
                                <w:sz w:val="52"/>
                                <w:szCs w:val="52"/>
                              </w:rPr>
                            </w:pPr>
                            <w:r w:rsidRPr="003F053A">
                              <w:rPr>
                                <w:b/>
                                <w:color w:val="808080"/>
                                <w:sz w:val="52"/>
                                <w:szCs w:val="5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-41.25pt;width:411.75pt;height:149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/6twIAALw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" filled="f" stroked="f">
                <v:textbox>
                  <w:txbxContent>
                    <w:p w:rsidR="00364F28" w:rsidRPr="00C85AA1" w:rsidRDefault="00364F28" w:rsidP="00AC3FC2">
                      <w:pPr>
                        <w:pStyle w:val="HEADLINEGOESHERE01"/>
                        <w:rPr>
                          <w:rFonts w:ascii="Times New Roman" w:hAnsi="Times New Roman"/>
                          <w:sz w:val="48"/>
                          <w:szCs w:val="48"/>
                        </w:rPr>
                      </w:pPr>
                      <w:r w:rsidRPr="00C85AA1">
                        <w:rPr>
                          <w:rFonts w:ascii="Times New Roman" w:hAnsi="Times New Roman"/>
                          <w:sz w:val="48"/>
                          <w:szCs w:val="48"/>
                        </w:rPr>
                        <w:t>Career and Technical Education</w:t>
                      </w:r>
                    </w:p>
                    <w:p w:rsidR="003F053A" w:rsidRDefault="003F053A" w:rsidP="00AC3FC2">
                      <w:pPr>
                        <w:pStyle w:val="HEADLINEGOESHERE01"/>
                        <w:rPr>
                          <w:sz w:val="52"/>
                          <w:szCs w:val="52"/>
                        </w:rPr>
                      </w:pPr>
                      <w:r w:rsidRPr="003F053A">
                        <w:rPr>
                          <w:sz w:val="52"/>
                          <w:szCs w:val="52"/>
                        </w:rPr>
                        <w:t xml:space="preserve">Clinical Health </w:t>
                      </w:r>
                    </w:p>
                    <w:p w:rsidR="009D71F6" w:rsidRPr="003F053A" w:rsidRDefault="003F053A" w:rsidP="00AC3FC2">
                      <w:pPr>
                        <w:pStyle w:val="HEADLINEGOESHERE01"/>
                        <w:rPr>
                          <w:sz w:val="52"/>
                          <w:szCs w:val="52"/>
                        </w:rPr>
                      </w:pPr>
                      <w:r w:rsidRPr="003F053A">
                        <w:rPr>
                          <w:sz w:val="52"/>
                          <w:szCs w:val="52"/>
                        </w:rPr>
                        <w:t xml:space="preserve">Performance </w:t>
                      </w:r>
                      <w:r>
                        <w:rPr>
                          <w:sz w:val="52"/>
                          <w:szCs w:val="52"/>
                        </w:rPr>
                        <w:t>Based Assessment 2014</w:t>
                      </w:r>
                    </w:p>
                    <w:p w:rsidR="009D71F6" w:rsidRPr="003F053A" w:rsidRDefault="009D71F6" w:rsidP="009D71F6">
                      <w:pPr>
                        <w:rPr>
                          <w:rFonts w:ascii="Times" w:hAnsi="Times"/>
                          <w:b/>
                          <w:color w:val="808080"/>
                          <w:sz w:val="52"/>
                          <w:szCs w:val="52"/>
                        </w:rPr>
                      </w:pPr>
                      <w:r w:rsidRPr="003F053A">
                        <w:rPr>
                          <w:b/>
                          <w:color w:val="808080"/>
                          <w:sz w:val="52"/>
                          <w:szCs w:val="52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797496" wp14:editId="2B7A5A23">
                <wp:simplePos x="0" y="0"/>
                <wp:positionH relativeFrom="column">
                  <wp:posOffset>1943100</wp:posOffset>
                </wp:positionH>
                <wp:positionV relativeFrom="paragraph">
                  <wp:posOffset>2009775</wp:posOffset>
                </wp:positionV>
                <wp:extent cx="3933825" cy="6705600"/>
                <wp:effectExtent l="0" t="0" r="0" b="0"/>
                <wp:wrapNone/>
                <wp:docPr id="6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154903" w:rsidRDefault="00FF326A" w:rsidP="00FF326A">
                            <w:pPr>
                              <w:pStyle w:val="BodyText0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54903">
                              <w:rPr>
                                <w:rFonts w:ascii="Times New Roman" w:hAnsi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Event Overview</w:t>
                            </w:r>
                          </w:p>
                          <w:p w:rsidR="009D71F6" w:rsidRPr="00FF326A" w:rsidRDefault="009D71F6" w:rsidP="00AC3FC2">
                            <w:pPr>
                              <w:pStyle w:val="BodyText01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7107BF" w:rsidRDefault="00FF326A" w:rsidP="007107BF">
                            <w:pPr>
                              <w:pStyle w:val="BasicParagraph"/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</w:pPr>
                            <w:r w:rsidRPr="00FF326A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>Clinical  Medical Assistants are instrumental</w:t>
                            </w:r>
                            <w:r w:rsidR="00D67AA3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 to the overall effective and efficient delivery of health care. </w:t>
                            </w:r>
                            <w:r w:rsidRPr="00FF326A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 They play a vital role in assisting physicians by p</w:t>
                            </w:r>
                            <w:r w:rsidR="00D67AA3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>erforming</w:t>
                            </w:r>
                            <w:r w:rsidRPr="00FF326A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 </w:t>
                            </w:r>
                            <w:r w:rsidR="00D67AA3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pre-examinations of patients, </w:t>
                            </w:r>
                            <w:r w:rsidRPr="00FF326A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 fielding general questions, recording vita</w:t>
                            </w:r>
                            <w:r w:rsidR="00D67AA3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l signs, </w:t>
                            </w:r>
                            <w:r w:rsidRPr="00FF326A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and ascertaining information  and medical history that may be relevant to the care of the patient.  </w:t>
                            </w:r>
                            <w:r w:rsidR="00D67AA3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They do </w:t>
                            </w:r>
                            <w:r w:rsidR="00B00339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not </w:t>
                            </w:r>
                            <w:r w:rsidR="007107BF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diagnose patients, as this very important skill is left to the </w:t>
                            </w:r>
                            <w:r w:rsidR="00B00339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>physician.</w:t>
                            </w:r>
                          </w:p>
                          <w:p w:rsidR="00D23360" w:rsidRDefault="00D23360" w:rsidP="00D23360">
                            <w:pPr>
                              <w:spacing w:line="276" w:lineRule="auto"/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</w:pPr>
                          </w:p>
                          <w:p w:rsidR="00D41467" w:rsidRDefault="00B00339" w:rsidP="00D23360">
                            <w:pPr>
                              <w:spacing w:line="276" w:lineRule="auto"/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</w:pPr>
                            <w:r w:rsidRPr="00D23360"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  <w:t xml:space="preserve">As health care professionals, clinical medical assistants are expected to call to the attention of the physicians any legal and/or ethical issues they have uncovered during their pre-examination time with the patients. </w:t>
                            </w:r>
                          </w:p>
                          <w:p w:rsidR="00D23360" w:rsidRDefault="00D23360" w:rsidP="00D23360">
                            <w:pPr>
                              <w:spacing w:line="276" w:lineRule="auto"/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</w:pPr>
                          </w:p>
                          <w:p w:rsidR="00D41467" w:rsidRPr="00FF326A" w:rsidRDefault="00D41467" w:rsidP="00FF326A">
                            <w:pPr>
                              <w:pStyle w:val="BasicParagraph"/>
                              <w:rPr>
                                <w:rFonts w:ascii="Estrangelo Edessa" w:hAnsi="Estrangelo Edessa" w:cs="Estrangelo Edessa"/>
                                <w:color w:val="0070C0"/>
                              </w:rPr>
                            </w:pPr>
                          </w:p>
                          <w:p w:rsidR="009D71F6" w:rsidRPr="00FF326A" w:rsidRDefault="00154903" w:rsidP="00AC3FC2">
                            <w:pPr>
                              <w:pStyle w:val="BodyText01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FF69" wp14:editId="04F82821">
                                  <wp:extent cx="3537137" cy="866775"/>
                                  <wp:effectExtent l="0" t="0" r="6350" b="0"/>
                                  <wp:docPr id="701" name="Picture 701" descr="C:\Users\ISBCTE\Desktop\2014PBA\PBAFlyer14\HPH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BCTE\Desktop\2014PBA\PBAFlyer14\HPH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1862" cy="870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53pt;margin-top:158.25pt;width:309.75pt;height:52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" filled="f" stroked="f">
                <v:textbox>
                  <w:txbxContent>
                    <w:p w:rsidR="009D71F6" w:rsidRPr="00154903" w:rsidRDefault="00FF326A" w:rsidP="00FF326A">
                      <w:pPr>
                        <w:pStyle w:val="BodyText01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154903">
                        <w:rPr>
                          <w:rFonts w:ascii="Times New Roman" w:hAnsi="Times New Roman"/>
                          <w:b/>
                          <w:color w:val="0070C0"/>
                          <w:sz w:val="32"/>
                          <w:szCs w:val="32"/>
                        </w:rPr>
                        <w:t>Event Overview</w:t>
                      </w:r>
                    </w:p>
                    <w:p w:rsidR="009D71F6" w:rsidRPr="00FF326A" w:rsidRDefault="009D71F6" w:rsidP="00AC3FC2">
                      <w:pPr>
                        <w:pStyle w:val="BodyText01"/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  <w:p w:rsidR="007107BF" w:rsidRDefault="00FF326A" w:rsidP="007107BF">
                      <w:pPr>
                        <w:pStyle w:val="BasicParagraph"/>
                        <w:rPr>
                          <w:rFonts w:ascii="Estrangelo Edessa" w:hAnsi="Estrangelo Edessa" w:cs="Estrangelo Edessa"/>
                          <w:color w:val="0070C0"/>
                        </w:rPr>
                      </w:pPr>
                      <w:r w:rsidRPr="00FF326A">
                        <w:rPr>
                          <w:rFonts w:ascii="Estrangelo Edessa" w:hAnsi="Estrangelo Edessa" w:cs="Estrangelo Edessa"/>
                          <w:color w:val="0070C0"/>
                        </w:rPr>
                        <w:t>Clinical  Medical Assistants are instrumental</w:t>
                      </w:r>
                      <w:r w:rsidR="00D67AA3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 to the overall effective and efficient delivery of health care. </w:t>
                      </w:r>
                      <w:r w:rsidRPr="00FF326A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 They play a vital role in assisting physicians by p</w:t>
                      </w:r>
                      <w:r w:rsidR="00D67AA3">
                        <w:rPr>
                          <w:rFonts w:ascii="Estrangelo Edessa" w:hAnsi="Estrangelo Edessa" w:cs="Estrangelo Edessa"/>
                          <w:color w:val="0070C0"/>
                        </w:rPr>
                        <w:t>erforming</w:t>
                      </w:r>
                      <w:r w:rsidRPr="00FF326A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 </w:t>
                      </w:r>
                      <w:r w:rsidR="00D67AA3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pre-examinations of patients, </w:t>
                      </w:r>
                      <w:r w:rsidRPr="00FF326A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 fielding general questions, recording vita</w:t>
                      </w:r>
                      <w:r w:rsidR="00D67AA3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l signs, </w:t>
                      </w:r>
                      <w:r w:rsidRPr="00FF326A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and ascertaining information  and medical history that may be relevant to the care of the patient.  </w:t>
                      </w:r>
                      <w:r w:rsidR="00D67AA3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They do </w:t>
                      </w:r>
                      <w:r w:rsidR="00B00339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not </w:t>
                      </w:r>
                      <w:r w:rsidR="007107BF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diagnose patients, as this very important skill is left to the </w:t>
                      </w:r>
                      <w:r w:rsidR="00B00339">
                        <w:rPr>
                          <w:rFonts w:ascii="Estrangelo Edessa" w:hAnsi="Estrangelo Edessa" w:cs="Estrangelo Edessa"/>
                          <w:color w:val="0070C0"/>
                        </w:rPr>
                        <w:t>physician.</w:t>
                      </w:r>
                    </w:p>
                    <w:p w:rsidR="00D23360" w:rsidRDefault="00D23360" w:rsidP="00D23360">
                      <w:pPr>
                        <w:spacing w:line="276" w:lineRule="auto"/>
                        <w:rPr>
                          <w:rFonts w:ascii="Estrangelo Edessa" w:hAnsi="Estrangelo Edessa" w:cs="Estrangelo Edessa"/>
                          <w:color w:val="0070C0"/>
                        </w:rPr>
                      </w:pPr>
                    </w:p>
                    <w:p w:rsidR="00D41467" w:rsidRDefault="00B00339" w:rsidP="00D23360">
                      <w:pPr>
                        <w:spacing w:line="276" w:lineRule="auto"/>
                        <w:rPr>
                          <w:rFonts w:ascii="Estrangelo Edessa" w:hAnsi="Estrangelo Edessa" w:cs="Estrangelo Edessa"/>
                          <w:color w:val="0070C0"/>
                        </w:rPr>
                      </w:pPr>
                      <w:r w:rsidRPr="00D23360">
                        <w:rPr>
                          <w:rFonts w:ascii="Estrangelo Edessa" w:hAnsi="Estrangelo Edessa" w:cs="Estrangelo Edessa"/>
                          <w:color w:val="0070C0"/>
                        </w:rPr>
                        <w:t xml:space="preserve">As health care professionals, clinical medical assistants are expected to call to the attention of the physicians any legal and/or ethical issues they have uncovered during their pre-examination time with the patients. </w:t>
                      </w:r>
                    </w:p>
                    <w:p w:rsidR="00D23360" w:rsidRDefault="00D23360" w:rsidP="00D23360">
                      <w:pPr>
                        <w:spacing w:line="276" w:lineRule="auto"/>
                        <w:rPr>
                          <w:rFonts w:ascii="Estrangelo Edessa" w:hAnsi="Estrangelo Edessa" w:cs="Estrangelo Edessa"/>
                          <w:color w:val="0070C0"/>
                        </w:rPr>
                      </w:pPr>
                    </w:p>
                    <w:p w:rsidR="00D41467" w:rsidRPr="00FF326A" w:rsidRDefault="00D41467" w:rsidP="00FF326A">
                      <w:pPr>
                        <w:pStyle w:val="BasicParagraph"/>
                        <w:rPr>
                          <w:rFonts w:ascii="Estrangelo Edessa" w:hAnsi="Estrangelo Edessa" w:cs="Estrangelo Edessa"/>
                          <w:color w:val="0070C0"/>
                        </w:rPr>
                      </w:pPr>
                    </w:p>
                    <w:p w:rsidR="009D71F6" w:rsidRPr="00FF326A" w:rsidRDefault="00154903" w:rsidP="00AC3FC2">
                      <w:pPr>
                        <w:pStyle w:val="BodyText01"/>
                        <w:rPr>
                          <w:color w:val="0070C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9FF69" wp14:editId="04F82821">
                            <wp:extent cx="3537137" cy="866775"/>
                            <wp:effectExtent l="0" t="0" r="6350" b="0"/>
                            <wp:docPr id="701" name="Picture 701" descr="C:\Users\ISBCTE\Desktop\2014PBA\PBAFlyer14\HPH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BCTE\Desktop\2014PBA\PBAFlyer14\HPH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1862" cy="870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0BAAC" wp14:editId="3B66222D">
                <wp:simplePos x="0" y="0"/>
                <wp:positionH relativeFrom="column">
                  <wp:posOffset>-520065</wp:posOffset>
                </wp:positionH>
                <wp:positionV relativeFrom="paragraph">
                  <wp:posOffset>1847850</wp:posOffset>
                </wp:positionV>
                <wp:extent cx="1882140" cy="6257925"/>
                <wp:effectExtent l="13335" t="9525" r="9525" b="9525"/>
                <wp:wrapNone/>
                <wp:docPr id="68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625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4" w:rsidRPr="00154903" w:rsidRDefault="00535C74" w:rsidP="00535C74">
                            <w:pPr>
                              <w:pStyle w:val="Subhead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Cs w:val="30"/>
                              </w:rPr>
                            </w:pPr>
                            <w:r w:rsidRPr="00154903">
                              <w:rPr>
                                <w:rFonts w:ascii="Times New Roman" w:hAnsi="Times New Roman"/>
                                <w:color w:val="0070C0"/>
                                <w:szCs w:val="30"/>
                              </w:rPr>
                              <w:t>Clinical Health Standards</w:t>
                            </w:r>
                          </w:p>
                          <w:p w:rsidR="00535C74" w:rsidRPr="008B13AF" w:rsidRDefault="00535C74" w:rsidP="00535C74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</w:pP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  <w:u w:val="single"/>
                              </w:rPr>
                              <w:t>HLC-1.0</w:t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  <w:t>Evaluate clinical professions in health care systems to facilitate the delivery of quality health care.</w:t>
                            </w:r>
                          </w:p>
                          <w:p w:rsidR="00535C74" w:rsidRPr="008B13AF" w:rsidRDefault="00535C74" w:rsidP="00535C74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</w:pP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  <w:u w:val="single"/>
                              </w:rPr>
                              <w:t>HLC-2.0</w:t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  <w:t>Evaluate the impact of diseases, disorders and treatments on major body systems.</w:t>
                            </w:r>
                          </w:p>
                          <w:p w:rsidR="00535C74" w:rsidRPr="008B13AF" w:rsidRDefault="00535C74" w:rsidP="00535C74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</w:pP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  <w:u w:val="single"/>
                              </w:rPr>
                              <w:t>HLC-3.0</w:t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  <w:t>Analyze and apply medical terminology and mathematical concepts to communicate health care information.</w:t>
                            </w:r>
                          </w:p>
                          <w:p w:rsidR="00535C74" w:rsidRPr="008B13AF" w:rsidRDefault="00535C74" w:rsidP="00535C74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</w:pP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  <w:u w:val="single"/>
                              </w:rPr>
                              <w:t>HLC-4.0</w:t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  <w:t>Incorporate infection control and safety practices to protect self and others in the delivery of quality health care.</w:t>
                            </w:r>
                          </w:p>
                          <w:p w:rsidR="00535C74" w:rsidRPr="008B13AF" w:rsidRDefault="00535C74" w:rsidP="00535C74">
                            <w:pP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535C74" w:rsidRDefault="00535C74" w:rsidP="00535C74"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color w:val="0070C0"/>
                                <w:u w:val="single"/>
                              </w:rPr>
                              <w:t xml:space="preserve">HLC-5.0 </w:t>
                            </w:r>
                            <w:r w:rsidRP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br/>
                              <w:t>Evaluate legal and ethical issues as they relate to health care professions</w:t>
                            </w:r>
                            <w:r w:rsidR="008B13AF">
                              <w:rPr>
                                <w:rFonts w:ascii="Estrangelo Edessa" w:hAnsi="Estrangelo Edessa" w:cs="Estrangelo Edessa"/>
                                <w:b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-40.95pt;margin-top:145.5pt;width:148.2pt;height:49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">
                <v:textbox>
                  <w:txbxContent>
                    <w:p w:rsidR="00535C74" w:rsidRPr="00154903" w:rsidRDefault="00535C74" w:rsidP="00535C74">
                      <w:pPr>
                        <w:pStyle w:val="Subhead"/>
                        <w:jc w:val="center"/>
                        <w:rPr>
                          <w:rFonts w:ascii="Times New Roman" w:hAnsi="Times New Roman"/>
                          <w:color w:val="0070C0"/>
                          <w:szCs w:val="30"/>
                        </w:rPr>
                      </w:pPr>
                      <w:r w:rsidRPr="00154903">
                        <w:rPr>
                          <w:rFonts w:ascii="Times New Roman" w:hAnsi="Times New Roman"/>
                          <w:color w:val="0070C0"/>
                          <w:szCs w:val="30"/>
                        </w:rPr>
                        <w:t>Clinical Health Standards</w:t>
                      </w:r>
                    </w:p>
                    <w:p w:rsidR="00535C74" w:rsidRPr="008B13AF" w:rsidRDefault="00535C74" w:rsidP="00535C74">
                      <w:pPr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</w:pPr>
                      <w:r w:rsidRPr="008B13AF"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  <w:u w:val="single"/>
                        </w:rPr>
                        <w:t>HLC-1.0</w:t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  <w:t>Evaluate clinical professions in health care systems to facilitate the delivery of quality health care.</w:t>
                      </w:r>
                    </w:p>
                    <w:p w:rsidR="00535C74" w:rsidRPr="008B13AF" w:rsidRDefault="00535C74" w:rsidP="00535C74">
                      <w:pPr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</w:pP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  <w:u w:val="single"/>
                        </w:rPr>
                        <w:t>HLC-2.0</w:t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  <w:t>Evaluate the impact of diseases, disorders and treatments on major body systems.</w:t>
                      </w:r>
                    </w:p>
                    <w:p w:rsidR="00535C74" w:rsidRPr="008B13AF" w:rsidRDefault="00535C74" w:rsidP="00535C74">
                      <w:pPr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</w:pP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  <w:u w:val="single"/>
                        </w:rPr>
                        <w:t>HLC-3.0</w:t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  <w:t>Analyze and apply medical terminology and mathematical concepts to communicate health care information.</w:t>
                      </w:r>
                    </w:p>
                    <w:p w:rsidR="00535C74" w:rsidRPr="008B13AF" w:rsidRDefault="00535C74" w:rsidP="00535C74">
                      <w:pPr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</w:pP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  <w:u w:val="single"/>
                        </w:rPr>
                        <w:t>HLC-4.0</w:t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  <w:t>Incorporate infection control and safety practices to protect self and others in the delivery of quality health care.</w:t>
                      </w:r>
                    </w:p>
                    <w:p w:rsidR="00535C74" w:rsidRPr="008B13AF" w:rsidRDefault="00535C74" w:rsidP="00535C74">
                      <w:pPr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</w:rPr>
                      </w:pPr>
                    </w:p>
                    <w:p w:rsidR="00535C74" w:rsidRDefault="00535C74" w:rsidP="00535C74">
                      <w:r w:rsidRPr="008B13AF">
                        <w:rPr>
                          <w:rFonts w:ascii="Estrangelo Edessa" w:hAnsi="Estrangelo Edessa" w:cs="Estrangelo Edessa"/>
                          <w:b/>
                          <w:bCs/>
                          <w:color w:val="0070C0"/>
                          <w:u w:val="single"/>
                        </w:rPr>
                        <w:t xml:space="preserve">HLC-5.0 </w:t>
                      </w:r>
                      <w:r w:rsidRP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br/>
                        <w:t>Evaluate legal and ethical issues as they relate to health care professions</w:t>
                      </w:r>
                      <w:r w:rsidR="008B13AF">
                        <w:rPr>
                          <w:rFonts w:ascii="Estrangelo Edessa" w:hAnsi="Estrangelo Edessa" w:cs="Estrangelo Edessa"/>
                          <w:b/>
                          <w:color w:val="0070C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w:drawing>
          <wp:anchor distT="0" distB="0" distL="114300" distR="114300" simplePos="0" relativeHeight="251645952" behindDoc="1" locked="0" layoutInCell="1" allowOverlap="1" wp14:anchorId="5839F7B1" wp14:editId="42E033A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685" name="Picture 15" descr="Classic_Newslette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_Newsletter_p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29FB76" wp14:editId="1BA0B264">
                <wp:simplePos x="0" y="0"/>
                <wp:positionH relativeFrom="column">
                  <wp:posOffset>-634365</wp:posOffset>
                </wp:positionH>
                <wp:positionV relativeFrom="paragraph">
                  <wp:posOffset>-340360</wp:posOffset>
                </wp:positionV>
                <wp:extent cx="1257300" cy="342900"/>
                <wp:effectExtent l="3810" t="2540" r="0" b="0"/>
                <wp:wrapNone/>
                <wp:docPr id="68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spacing w:line="160" w:lineRule="exact"/>
                              <w:rPr>
                                <w:color w:val="FFFFFF"/>
                                <w:sz w:val="20"/>
                              </w:rPr>
                            </w:pPr>
                            <w:r w:rsidRPr="005168AF">
                              <w:rPr>
                                <w:color w:val="FFFFFF"/>
                                <w:sz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49.95pt;margin-top:-26.8pt;width:99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U7uAIAAMM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" filled="f" stroked="f">
                <v:textbox>
                  <w:txbxContent>
                    <w:p w:rsidR="009D71F6" w:rsidRPr="005168AF" w:rsidRDefault="009D71F6" w:rsidP="009D71F6">
                      <w:pPr>
                        <w:spacing w:line="160" w:lineRule="exact"/>
                        <w:rPr>
                          <w:color w:val="FFFFFF"/>
                          <w:sz w:val="20"/>
                        </w:rPr>
                      </w:pPr>
                      <w:r w:rsidRPr="005168AF">
                        <w:rPr>
                          <w:color w:val="FFFFFF"/>
                          <w:sz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E8559B" wp14:editId="32290CC0">
                <wp:simplePos x="0" y="0"/>
                <wp:positionH relativeFrom="column">
                  <wp:posOffset>-634365</wp:posOffset>
                </wp:positionH>
                <wp:positionV relativeFrom="paragraph">
                  <wp:posOffset>5176520</wp:posOffset>
                </wp:positionV>
                <wp:extent cx="2400300" cy="426720"/>
                <wp:effectExtent l="3810" t="4445" r="0" b="0"/>
                <wp:wrapNone/>
                <wp:docPr id="6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B23435" w:rsidRDefault="009D71F6" w:rsidP="00AC3FC2">
                            <w:pPr>
                              <w:pStyle w:val="Writecaptions01"/>
                              <w:rPr>
                                <w:color w:val="00467F"/>
                              </w:rPr>
                            </w:pPr>
                          </w:p>
                          <w:p w:rsidR="009D71F6" w:rsidRPr="00B23435" w:rsidRDefault="009D71F6" w:rsidP="00AC3FC2">
                            <w:pPr>
                              <w:pStyle w:val="Writecaptions01"/>
                            </w:pPr>
                          </w:p>
                          <w:p w:rsidR="009D71F6" w:rsidRDefault="009D71F6" w:rsidP="00AC3FC2">
                            <w:pPr>
                              <w:pStyle w:val="Writecaptions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49.95pt;margin-top:407.6pt;width:189pt;height:33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x+ugIAAMI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" filled="f" stroked="f">
                <v:textbox>
                  <w:txbxContent>
                    <w:p w:rsidR="009D71F6" w:rsidRPr="00B23435" w:rsidRDefault="009D71F6" w:rsidP="00AC3FC2">
                      <w:pPr>
                        <w:pStyle w:val="Writecaptions01"/>
                        <w:rPr>
                          <w:color w:val="00467F"/>
                        </w:rPr>
                      </w:pPr>
                    </w:p>
                    <w:p w:rsidR="009D71F6" w:rsidRPr="00B23435" w:rsidRDefault="009D71F6" w:rsidP="00AC3FC2">
                      <w:pPr>
                        <w:pStyle w:val="Writecaptions01"/>
                      </w:pPr>
                    </w:p>
                    <w:p w:rsidR="009D71F6" w:rsidRDefault="009D71F6" w:rsidP="00AC3FC2">
                      <w:pPr>
                        <w:pStyle w:val="Writecaptions01"/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2A5D45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D4081" wp14:editId="7D004929">
                <wp:simplePos x="0" y="0"/>
                <wp:positionH relativeFrom="column">
                  <wp:posOffset>2228215</wp:posOffset>
                </wp:positionH>
                <wp:positionV relativeFrom="paragraph">
                  <wp:posOffset>4574540</wp:posOffset>
                </wp:positionV>
                <wp:extent cx="3654425" cy="1943100"/>
                <wp:effectExtent l="0" t="0" r="3175" b="0"/>
                <wp:wrapNone/>
                <wp:docPr id="67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943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6D4CAD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E70B6" wp14:editId="38D6D8CC">
                                  <wp:extent cx="1225550" cy="1225550"/>
                                  <wp:effectExtent l="0" t="0" r="0" b="0"/>
                                  <wp:docPr id="677" name="Picture 677" descr="C:\Users\ISBCTE\Desktop\2014PBA\PBAFlyer14\Tripler%20Master%20Logo%20Medium%20Full%20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BCTE\Desktop\2014PBA\PBAFlyer14\Tripler%20Master%20Logo%20Medium%20Full%20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122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71F6" w:rsidRPr="004102FB" w:rsidRDefault="006D4CAD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80D67">
                              <w:rPr>
                                <w:rFonts w:ascii="Copperplate Gothic Bold" w:hAnsi="Copperplate Gothic Bold"/>
                              </w:rPr>
                              <w:t>Tripler Army Medical Center</w:t>
                            </w:r>
                          </w:p>
                          <w:p w:rsidR="00995816" w:rsidRPr="004102FB" w:rsidRDefault="00995816" w:rsidP="0099581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Default="009D7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175.45pt;margin-top:360.2pt;width:287.75pt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" fillcolor="silver" stroked="f">
                <v:textbox>
                  <w:txbxContent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6D4CAD" w:rsidP="009D71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E70B6" wp14:editId="38D6D8CC">
                            <wp:extent cx="1225550" cy="1225550"/>
                            <wp:effectExtent l="0" t="0" r="0" b="0"/>
                            <wp:docPr id="677" name="Picture 677" descr="C:\Users\ISBCTE\Desktop\2014PBA\PBAFlyer14\Tripler%20Master%20Logo%20Medium%20Full%20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BCTE\Desktop\2014PBA\PBAFlyer14\Tripler%20Master%20Logo%20Medium%20Full%20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122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1F6" w:rsidRPr="004102FB" w:rsidRDefault="006D4CAD" w:rsidP="009D71F6">
                      <w:pPr>
                        <w:jc w:val="center"/>
                        <w:rPr>
                          <w:sz w:val="18"/>
                        </w:rPr>
                      </w:pPr>
                      <w:r w:rsidRPr="00B80D67">
                        <w:rPr>
                          <w:rFonts w:ascii="Copperplate Gothic Bold" w:hAnsi="Copperplate Gothic Bold"/>
                        </w:rPr>
                        <w:t>Tripler Army Medical Center</w:t>
                      </w:r>
                    </w:p>
                    <w:p w:rsidR="00995816" w:rsidRPr="004102FB" w:rsidRDefault="00995816" w:rsidP="0099581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Default="009D71F6"/>
                  </w:txbxContent>
                </v:textbox>
              </v:shape>
            </w:pict>
          </mc:Fallback>
        </mc:AlternateContent>
      </w:r>
      <w:r w:rsidR="002A5D4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2E3F6C" wp14:editId="444414C2">
                <wp:simplePos x="0" y="0"/>
                <wp:positionH relativeFrom="column">
                  <wp:posOffset>2219325</wp:posOffset>
                </wp:positionH>
                <wp:positionV relativeFrom="paragraph">
                  <wp:posOffset>1142365</wp:posOffset>
                </wp:positionV>
                <wp:extent cx="3771900" cy="3609975"/>
                <wp:effectExtent l="0" t="0" r="0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2A5D45" w:rsidRDefault="0005777B" w:rsidP="002A5D45">
                            <w:pPr>
                              <w:pStyle w:val="BodyText0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2A5D4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ORAL PRESENTATIONS</w:t>
                            </w:r>
                          </w:p>
                          <w:p w:rsidR="0005777B" w:rsidRPr="002A5D45" w:rsidRDefault="0005777B" w:rsidP="002A5D45">
                            <w:pPr>
                              <w:pStyle w:val="BodyText0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2A5D4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(WORTH 25 POINTS)</w:t>
                            </w:r>
                          </w:p>
                          <w:p w:rsidR="0005777B" w:rsidRPr="002A5D45" w:rsidRDefault="0005777B" w:rsidP="002A5D45">
                            <w:pPr>
                              <w:pStyle w:val="BodyText0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2A5D4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TUESDAY, APRIL 29, 2014</w:t>
                            </w:r>
                          </w:p>
                          <w:p w:rsidR="0005777B" w:rsidRDefault="0005777B" w:rsidP="00AC3FC2">
                            <w:pPr>
                              <w:pStyle w:val="BodyText03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2A5D45" w:rsidRDefault="002A5D45" w:rsidP="002A5D45">
                            <w:pPr>
                              <w:pStyle w:val="Default"/>
                              <w:spacing w:after="2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Each team will have 20 minutes to present their findings of patients using PowerPoint or Key Note. No other programs may be used unless they are embedded into the PowerPoint/ Key Note  presentation. </w:t>
                            </w:r>
                          </w:p>
                          <w:p w:rsidR="002A5D45" w:rsidRDefault="002A5D45" w:rsidP="002A5D45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2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Each member of the team must have a speaking part in the presentation. </w:t>
                            </w:r>
                          </w:p>
                          <w:p w:rsidR="002A5D45" w:rsidRDefault="002A5D45" w:rsidP="002A5D45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2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Upon completion, judges will conduct a 10-minute question and answer (Q&amp;A) session. Judges will direct questions to each member of the team. Each member must be able to respond to judges’ questions. </w:t>
                            </w:r>
                          </w:p>
                          <w:p w:rsidR="002A5D45" w:rsidRPr="00C93063" w:rsidRDefault="002A5D45" w:rsidP="002A5D45">
                            <w:pPr>
                              <w:pStyle w:val="Default"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Teams should use their own laptop for their presentation. An LCD projector with PC-compatible connector will be provided.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Please Note: If using MAC laptop, the team must provide own adaptor. </w:t>
                            </w:r>
                          </w:p>
                          <w:p w:rsidR="0005777B" w:rsidRPr="0005777B" w:rsidRDefault="0005777B" w:rsidP="00AC3FC2">
                            <w:pPr>
                              <w:pStyle w:val="BodyText03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:rsidR="009D71F6" w:rsidRPr="0024671E" w:rsidRDefault="009D71F6" w:rsidP="00AC3FC2">
                            <w:pPr>
                              <w:pStyle w:val="BodyText03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74.75pt;margin-top:89.95pt;width:297pt;height:28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" filled="f" stroked="f">
                <v:textbox>
                  <w:txbxContent>
                    <w:p w:rsidR="009D71F6" w:rsidRPr="002A5D45" w:rsidRDefault="0005777B" w:rsidP="002A5D45">
                      <w:pPr>
                        <w:pStyle w:val="BodyText0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2A5D4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ORAL PRESENTATIONS</w:t>
                      </w:r>
                    </w:p>
                    <w:p w:rsidR="0005777B" w:rsidRPr="002A5D45" w:rsidRDefault="0005777B" w:rsidP="002A5D45">
                      <w:pPr>
                        <w:pStyle w:val="BodyText0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2A5D4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(WORTH 25 POINTS)</w:t>
                      </w:r>
                    </w:p>
                    <w:p w:rsidR="0005777B" w:rsidRPr="002A5D45" w:rsidRDefault="0005777B" w:rsidP="002A5D45">
                      <w:pPr>
                        <w:pStyle w:val="BodyText0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2A5D4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TUESDAY, APRIL 29, 2014</w:t>
                      </w:r>
                    </w:p>
                    <w:p w:rsidR="0005777B" w:rsidRDefault="0005777B" w:rsidP="00AC3FC2">
                      <w:pPr>
                        <w:pStyle w:val="BodyText03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2A5D45" w:rsidRDefault="002A5D45" w:rsidP="002A5D45">
                      <w:pPr>
                        <w:pStyle w:val="Default"/>
                        <w:spacing w:after="2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Each team will have 20 minutes to present their findings of patients using PowerPoint or Key Note. No other programs may be used unless they are embedded into the PowerPoint/ Key Note  presentation. </w:t>
                      </w:r>
                    </w:p>
                    <w:p w:rsidR="002A5D45" w:rsidRDefault="002A5D45" w:rsidP="002A5D45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2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Each member of the team must have a speaking part in the presentation. </w:t>
                      </w:r>
                    </w:p>
                    <w:p w:rsidR="002A5D45" w:rsidRDefault="002A5D45" w:rsidP="002A5D45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2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Upon completion, judges will conduct a 10-minute question and answer (Q&amp;A) session. Judges will direct questions to each member of the team. Each member must be able to respond to judges’ questions. </w:t>
                      </w:r>
                    </w:p>
                    <w:p w:rsidR="002A5D45" w:rsidRPr="00C93063" w:rsidRDefault="002A5D45" w:rsidP="002A5D45">
                      <w:pPr>
                        <w:pStyle w:val="Default"/>
                      </w:pPr>
                      <w:r>
                        <w:rPr>
                          <w:sz w:val="23"/>
                          <w:szCs w:val="23"/>
                        </w:rPr>
                        <w:t xml:space="preserve">Teams should use their own laptop for their presentation. An LCD projector with PC-compatible connector will be provided.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Please Note: If using MAC laptop, the team must provide own adaptor. </w:t>
                      </w:r>
                    </w:p>
                    <w:p w:rsidR="0005777B" w:rsidRPr="0005777B" w:rsidRDefault="0005777B" w:rsidP="00AC3FC2">
                      <w:pPr>
                        <w:pStyle w:val="BodyText03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9D71F6" w:rsidRPr="00D50695" w:rsidRDefault="009D71F6" w:rsidP="00AC3FC2">
                      <w:pPr>
                        <w:pStyle w:val="BodyText03"/>
                      </w:pPr>
                    </w:p>
                    <w:p w:rsidR="009D71F6" w:rsidRPr="0024671E" w:rsidRDefault="009D71F6" w:rsidP="00AC3FC2">
                      <w:pPr>
                        <w:pStyle w:val="BodyText03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7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4BE44F" wp14:editId="7282886F">
                <wp:simplePos x="0" y="0"/>
                <wp:positionH relativeFrom="column">
                  <wp:posOffset>714375</wp:posOffset>
                </wp:positionH>
                <wp:positionV relativeFrom="paragraph">
                  <wp:posOffset>504825</wp:posOffset>
                </wp:positionV>
                <wp:extent cx="3429000" cy="523875"/>
                <wp:effectExtent l="0" t="0" r="0" b="9525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77B" w:rsidRPr="0005777B" w:rsidRDefault="0005777B" w:rsidP="00995816">
                            <w:pPr>
                              <w:pStyle w:val="SUBHEAD02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9D71F6" w:rsidRPr="00995816" w:rsidRDefault="00995816" w:rsidP="00995816">
                            <w:pPr>
                              <w:pStyle w:val="SUBHEAD02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Aparajita"/>
                                <w:b/>
                                <w:sz w:val="48"/>
                                <w:szCs w:val="48"/>
                              </w:rPr>
                              <w:t>the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56.25pt;margin-top:39.75pt;width:270pt;height:4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" filled="f" stroked="f">
                <v:textbox>
                  <w:txbxContent>
                    <w:p w:rsidR="0005777B" w:rsidRPr="0005777B" w:rsidRDefault="0005777B" w:rsidP="00995816">
                      <w:pPr>
                        <w:pStyle w:val="SUBHEAD02"/>
                        <w:jc w:val="center"/>
                        <w:rPr>
                          <w:rFonts w:ascii="Aparajita" w:hAnsi="Aparajita" w:cs="Aparajita"/>
                          <w:b/>
                          <w:sz w:val="48"/>
                          <w:szCs w:val="48"/>
                        </w:rPr>
                      </w:pPr>
                    </w:p>
                    <w:p w:rsidR="009D71F6" w:rsidRPr="00995816" w:rsidRDefault="00995816" w:rsidP="00995816">
                      <w:pPr>
                        <w:pStyle w:val="SUBHEAD02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 w:cs="Aparajita"/>
                          <w:b/>
                          <w:sz w:val="48"/>
                          <w:szCs w:val="48"/>
                        </w:rPr>
                        <w:t>the challenge</w:t>
                      </w:r>
                    </w:p>
                  </w:txbxContent>
                </v:textbox>
              </v:shape>
            </w:pict>
          </mc:Fallback>
        </mc:AlternateContent>
      </w:r>
      <w:r w:rsidR="0040432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B8ED15" wp14:editId="156C01B1">
                <wp:simplePos x="0" y="0"/>
                <wp:positionH relativeFrom="column">
                  <wp:posOffset>-523875</wp:posOffset>
                </wp:positionH>
                <wp:positionV relativeFrom="paragraph">
                  <wp:posOffset>1828800</wp:posOffset>
                </wp:positionV>
                <wp:extent cx="2628900" cy="468630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32A" w:rsidRDefault="0040432A" w:rsidP="004043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Each team will: </w:t>
                            </w:r>
                          </w:p>
                          <w:p w:rsidR="0040432A" w:rsidRPr="0040432A" w:rsidRDefault="0040432A" w:rsidP="0040432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conduct 15 minute “pre-examinations” on 4 patients at an outpatient clinic.        </w:t>
                            </w:r>
                            <w:r w:rsidRPr="002E3183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(27 pts).</w:t>
                            </w:r>
                          </w:p>
                          <w:p w:rsidR="0040432A" w:rsidRPr="0040432A" w:rsidRDefault="00A43893" w:rsidP="00E0173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deduce</w:t>
                            </w:r>
                            <w:r w:rsidR="0040432A" w:rsidRPr="0040432A">
                              <w:rPr>
                                <w:sz w:val="20"/>
                                <w:szCs w:val="20"/>
                              </w:rPr>
                              <w:t xml:space="preserve"> the reason for each patient’s visit to the outpatient clinic </w:t>
                            </w:r>
                          </w:p>
                          <w:p w:rsidR="0040432A" w:rsidRPr="0040432A" w:rsidRDefault="00A43893" w:rsidP="005B5F90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listen</w:t>
                            </w:r>
                            <w:r w:rsidR="0040432A" w:rsidRPr="0040432A">
                              <w:rPr>
                                <w:sz w:val="20"/>
                                <w:szCs w:val="20"/>
                              </w:rPr>
                              <w:t xml:space="preserve"> to patient</w:t>
                            </w:r>
                          </w:p>
                          <w:p w:rsidR="0040432A" w:rsidRPr="0040432A" w:rsidRDefault="00A43893" w:rsidP="005B5F90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ask</w:t>
                            </w:r>
                            <w:r w:rsidR="005B5F90">
                              <w:rPr>
                                <w:sz w:val="20"/>
                                <w:szCs w:val="20"/>
                              </w:rPr>
                              <w:t xml:space="preserve"> questions/ clarify</w:t>
                            </w:r>
                            <w:r w:rsidR="0040432A" w:rsidRPr="0040432A">
                              <w:rPr>
                                <w:sz w:val="20"/>
                                <w:szCs w:val="20"/>
                              </w:rPr>
                              <w:t xml:space="preserve"> statement</w:t>
                            </w:r>
                            <w:r w:rsidR="005B5F90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40432A" w:rsidRPr="0040432A" w:rsidRDefault="0040432A" w:rsidP="005B5F90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>measure vital signs (temperature, pulse, rate of respiration, blood pressure)</w:t>
                            </w:r>
                          </w:p>
                          <w:p w:rsidR="002E3183" w:rsidRDefault="0040432A" w:rsidP="0040432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identify affected body system(s) </w:t>
                            </w:r>
                          </w:p>
                          <w:p w:rsidR="0040432A" w:rsidRPr="0040432A" w:rsidRDefault="0040432A" w:rsidP="002E3183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2E3183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(4 pts)</w:t>
                            </w:r>
                          </w:p>
                          <w:p w:rsidR="0040432A" w:rsidRPr="0040432A" w:rsidRDefault="0040432A" w:rsidP="0040432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>assess any ethical or legal issues that may concern the health care of patient.</w:t>
                            </w:r>
                          </w:p>
                          <w:p w:rsidR="002E3183" w:rsidRDefault="0040432A" w:rsidP="0040432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document SOAP notes </w:t>
                            </w:r>
                          </w:p>
                          <w:p w:rsidR="0040432A" w:rsidRPr="002E3183" w:rsidRDefault="0040432A" w:rsidP="002E3183">
                            <w:pPr>
                              <w:pStyle w:val="ListParagraph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E3183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(4 pts) </w:t>
                            </w:r>
                          </w:p>
                          <w:p w:rsidR="002E3183" w:rsidRDefault="0040432A" w:rsidP="0040432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0432A">
                              <w:rPr>
                                <w:sz w:val="20"/>
                                <w:szCs w:val="20"/>
                              </w:rPr>
                              <w:t>provide</w:t>
                            </w:r>
                            <w:r w:rsidR="00A43893">
                              <w:rPr>
                                <w:sz w:val="20"/>
                                <w:szCs w:val="20"/>
                              </w:rPr>
                              <w:t xml:space="preserve">, during the team’s oral presentation, </w:t>
                            </w: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 justification of findings (which body system is affected), </w:t>
                            </w:r>
                            <w:r w:rsidR="00E01734">
                              <w:rPr>
                                <w:sz w:val="20"/>
                                <w:szCs w:val="20"/>
                              </w:rPr>
                              <w:t xml:space="preserve">propose </w:t>
                            </w:r>
                            <w:r w:rsidRPr="0040432A">
                              <w:rPr>
                                <w:sz w:val="20"/>
                                <w:szCs w:val="20"/>
                              </w:rPr>
                              <w:t>possible treatment and/or preventative measures</w:t>
                            </w:r>
                            <w:r w:rsidR="00E01734">
                              <w:rPr>
                                <w:sz w:val="20"/>
                                <w:szCs w:val="20"/>
                              </w:rPr>
                              <w:t xml:space="preserve"> that may address</w:t>
                            </w:r>
                            <w:r w:rsidR="00F124A0">
                              <w:rPr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E01734">
                              <w:rPr>
                                <w:sz w:val="20"/>
                                <w:szCs w:val="20"/>
                              </w:rPr>
                              <w:t>affected body system</w:t>
                            </w: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, and include any ethical or legal issues that arose </w:t>
                            </w:r>
                            <w:r w:rsidR="00F124A0">
                              <w:rPr>
                                <w:sz w:val="20"/>
                                <w:szCs w:val="20"/>
                              </w:rPr>
                              <w:t xml:space="preserve">during patients visits. </w:t>
                            </w:r>
                            <w:r w:rsidRPr="0040432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0432A" w:rsidRDefault="0040432A" w:rsidP="002E3183">
                            <w:pPr>
                              <w:pStyle w:val="ListParagraph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E3183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(15 pts.)</w:t>
                            </w:r>
                            <w:r w:rsidRPr="002E3183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80489" w:rsidRPr="002E3183" w:rsidRDefault="00680489" w:rsidP="002E3183">
                            <w:pPr>
                              <w:pStyle w:val="ListParagraph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0432A" w:rsidRPr="0040432A" w:rsidRDefault="0040432A" w:rsidP="002E3183">
                            <w:pPr>
                              <w:pStyle w:val="BodyText03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41.25pt;margin-top:2in;width:207pt;height:36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tZuQIAAMMFAAAOAAAAZHJzL2Uyb0RvYy54bWysVG1vmzAQ/j5p/8Hyd8pLHAq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" filled="f" stroked="f">
                <v:textbox>
                  <w:txbxContent>
                    <w:p w:rsidR="0040432A" w:rsidRDefault="0040432A" w:rsidP="0040432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Each team will: </w:t>
                      </w:r>
                    </w:p>
                    <w:p w:rsidR="0040432A" w:rsidRPr="0040432A" w:rsidRDefault="0040432A" w:rsidP="0040432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i/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 xml:space="preserve">conduct 15 minute “pre-examinations” on 4 patients at an outpatient clinic.        </w:t>
                      </w:r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(27 </w:t>
                      </w:r>
                      <w:proofErr w:type="spellStart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pts</w:t>
                      </w:r>
                      <w:proofErr w:type="spellEnd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).</w:t>
                      </w:r>
                    </w:p>
                    <w:p w:rsidR="0040432A" w:rsidRPr="0040432A" w:rsidRDefault="00A43893" w:rsidP="00E0173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deduce</w:t>
                      </w:r>
                      <w:r w:rsidR="0040432A" w:rsidRPr="0040432A">
                        <w:rPr>
                          <w:sz w:val="20"/>
                          <w:szCs w:val="20"/>
                        </w:rPr>
                        <w:t xml:space="preserve"> the reason for each patient’s visit to the outpatient clinic </w:t>
                      </w:r>
                    </w:p>
                    <w:p w:rsidR="0040432A" w:rsidRPr="0040432A" w:rsidRDefault="00A43893" w:rsidP="005B5F90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listen</w:t>
                      </w:r>
                      <w:r w:rsidR="0040432A" w:rsidRPr="0040432A">
                        <w:rPr>
                          <w:sz w:val="20"/>
                          <w:szCs w:val="20"/>
                        </w:rPr>
                        <w:t xml:space="preserve"> to patient</w:t>
                      </w:r>
                    </w:p>
                    <w:p w:rsidR="0040432A" w:rsidRPr="0040432A" w:rsidRDefault="00A43893" w:rsidP="005B5F90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ask</w:t>
                      </w:r>
                      <w:r w:rsidR="005B5F90">
                        <w:rPr>
                          <w:sz w:val="20"/>
                          <w:szCs w:val="20"/>
                        </w:rPr>
                        <w:t xml:space="preserve"> questions/ clarify</w:t>
                      </w:r>
                      <w:r w:rsidR="0040432A" w:rsidRPr="0040432A">
                        <w:rPr>
                          <w:sz w:val="20"/>
                          <w:szCs w:val="20"/>
                        </w:rPr>
                        <w:t xml:space="preserve"> statement</w:t>
                      </w:r>
                      <w:r w:rsidR="005B5F90">
                        <w:rPr>
                          <w:sz w:val="20"/>
                          <w:szCs w:val="20"/>
                        </w:rPr>
                        <w:t>s</w:t>
                      </w:r>
                      <w:bookmarkStart w:id="1" w:name="_GoBack"/>
                      <w:bookmarkEnd w:id="1"/>
                    </w:p>
                    <w:p w:rsidR="0040432A" w:rsidRPr="0040432A" w:rsidRDefault="0040432A" w:rsidP="005B5F90">
                      <w:pPr>
                        <w:pStyle w:val="ListParagraph"/>
                        <w:numPr>
                          <w:ilvl w:val="2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>measure vital signs (temperature, pulse, rate of respiration, blood pressure)</w:t>
                      </w:r>
                    </w:p>
                    <w:p w:rsidR="002E3183" w:rsidRDefault="0040432A" w:rsidP="0040432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 xml:space="preserve">identify affected body system(s) </w:t>
                      </w:r>
                    </w:p>
                    <w:p w:rsidR="0040432A" w:rsidRPr="0040432A" w:rsidRDefault="0040432A" w:rsidP="002E3183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(4 </w:t>
                      </w:r>
                      <w:proofErr w:type="spellStart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pts</w:t>
                      </w:r>
                      <w:proofErr w:type="spellEnd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)</w:t>
                      </w:r>
                    </w:p>
                    <w:p w:rsidR="0040432A" w:rsidRPr="0040432A" w:rsidRDefault="0040432A" w:rsidP="0040432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>assess any ethical or legal issues that may concern the health care of patient.</w:t>
                      </w:r>
                    </w:p>
                    <w:p w:rsidR="002E3183" w:rsidRDefault="0040432A" w:rsidP="0040432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 xml:space="preserve">document SOAP notes </w:t>
                      </w:r>
                    </w:p>
                    <w:p w:rsidR="0040432A" w:rsidRPr="002E3183" w:rsidRDefault="0040432A" w:rsidP="002E3183">
                      <w:pPr>
                        <w:pStyle w:val="ListParagraph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(4 </w:t>
                      </w:r>
                      <w:proofErr w:type="spellStart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pts</w:t>
                      </w:r>
                      <w:proofErr w:type="spellEnd"/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2E3183" w:rsidRDefault="0040432A" w:rsidP="0040432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40432A">
                        <w:rPr>
                          <w:sz w:val="20"/>
                          <w:szCs w:val="20"/>
                        </w:rPr>
                        <w:t>provide</w:t>
                      </w:r>
                      <w:r w:rsidR="00A43893">
                        <w:rPr>
                          <w:sz w:val="20"/>
                          <w:szCs w:val="20"/>
                        </w:rPr>
                        <w:t xml:space="preserve">, during the team’s oral presentation, </w:t>
                      </w:r>
                      <w:r w:rsidRPr="0040432A">
                        <w:rPr>
                          <w:sz w:val="20"/>
                          <w:szCs w:val="20"/>
                        </w:rPr>
                        <w:t xml:space="preserve"> justification of findings (which body system is affected), </w:t>
                      </w:r>
                      <w:r w:rsidR="00E01734">
                        <w:rPr>
                          <w:sz w:val="20"/>
                          <w:szCs w:val="20"/>
                        </w:rPr>
                        <w:t xml:space="preserve">propose </w:t>
                      </w:r>
                      <w:r w:rsidRPr="0040432A">
                        <w:rPr>
                          <w:sz w:val="20"/>
                          <w:szCs w:val="20"/>
                        </w:rPr>
                        <w:t>possible treatment and/or preventative measures</w:t>
                      </w:r>
                      <w:r w:rsidR="00E01734">
                        <w:rPr>
                          <w:sz w:val="20"/>
                          <w:szCs w:val="20"/>
                        </w:rPr>
                        <w:t xml:space="preserve"> that may address</w:t>
                      </w:r>
                      <w:r w:rsidR="00F124A0">
                        <w:rPr>
                          <w:sz w:val="20"/>
                          <w:szCs w:val="20"/>
                        </w:rPr>
                        <w:t xml:space="preserve"> the </w:t>
                      </w:r>
                      <w:r w:rsidR="00E01734">
                        <w:rPr>
                          <w:sz w:val="20"/>
                          <w:szCs w:val="20"/>
                        </w:rPr>
                        <w:t>affected body system</w:t>
                      </w:r>
                      <w:r w:rsidRPr="0040432A">
                        <w:rPr>
                          <w:sz w:val="20"/>
                          <w:szCs w:val="20"/>
                        </w:rPr>
                        <w:t xml:space="preserve">, and include any ethical or legal issues that arose </w:t>
                      </w:r>
                      <w:r w:rsidR="00F124A0">
                        <w:rPr>
                          <w:sz w:val="20"/>
                          <w:szCs w:val="20"/>
                        </w:rPr>
                        <w:t xml:space="preserve">during patients visits. </w:t>
                      </w:r>
                      <w:r w:rsidRPr="0040432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0432A" w:rsidRDefault="0040432A" w:rsidP="002E3183">
                      <w:pPr>
                        <w:pStyle w:val="ListParagraph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E3183">
                        <w:rPr>
                          <w:i/>
                          <w:color w:val="0070C0"/>
                          <w:sz w:val="20"/>
                          <w:szCs w:val="20"/>
                        </w:rPr>
                        <w:t>(15 pts.)</w:t>
                      </w:r>
                      <w:r w:rsidRPr="002E3183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0489" w:rsidRPr="002E3183" w:rsidRDefault="00680489" w:rsidP="002E3183">
                      <w:pPr>
                        <w:pStyle w:val="ListParagraph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40432A" w:rsidRPr="0040432A" w:rsidRDefault="0040432A" w:rsidP="002E3183">
                      <w:pPr>
                        <w:pStyle w:val="BodyText03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86102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89AC94" wp14:editId="1BAE9C55">
                <wp:simplePos x="0" y="0"/>
                <wp:positionH relativeFrom="column">
                  <wp:posOffset>-676275</wp:posOffset>
                </wp:positionH>
                <wp:positionV relativeFrom="paragraph">
                  <wp:posOffset>1028700</wp:posOffset>
                </wp:positionV>
                <wp:extent cx="2857500" cy="847725"/>
                <wp:effectExtent l="0" t="0" r="0" b="952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32A" w:rsidRPr="0005777B" w:rsidRDefault="0040432A" w:rsidP="0005777B">
                            <w:pPr>
                              <w:pStyle w:val="SPECIALPOINTS0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9D71F6" w:rsidRPr="0005777B" w:rsidRDefault="0086102E" w:rsidP="0005777B">
                            <w:pPr>
                              <w:pStyle w:val="SPECIALPOINTS0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05777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Performanced Based Assessment</w:t>
                            </w:r>
                          </w:p>
                          <w:p w:rsidR="0086102E" w:rsidRPr="0005777B" w:rsidRDefault="0086102E" w:rsidP="0005777B">
                            <w:pPr>
                              <w:pStyle w:val="SPECIALPOINTS0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05777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(worth 50 points)</w:t>
                            </w:r>
                          </w:p>
                          <w:p w:rsidR="0086102E" w:rsidRPr="0005777B" w:rsidRDefault="0086102E" w:rsidP="0005777B">
                            <w:pPr>
                              <w:pStyle w:val="SPECIALPOINTS02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05777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Monday, April 28,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-53.25pt;margin-top:81pt;width:225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tu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" filled="f" stroked="f">
                <v:textbox>
                  <w:txbxContent>
                    <w:p w:rsidR="0040432A" w:rsidRPr="0005777B" w:rsidRDefault="0040432A" w:rsidP="0005777B">
                      <w:pPr>
                        <w:pStyle w:val="SPECIALPOINTS0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9D71F6" w:rsidRPr="0005777B" w:rsidRDefault="0086102E" w:rsidP="0005777B">
                      <w:pPr>
                        <w:pStyle w:val="SPECIALPOINTS0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05777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Performanced Based Assessment</w:t>
                      </w:r>
                    </w:p>
                    <w:p w:rsidR="0086102E" w:rsidRPr="0005777B" w:rsidRDefault="0086102E" w:rsidP="0005777B">
                      <w:pPr>
                        <w:pStyle w:val="SPECIALPOINTS0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05777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(worth 50 points)</w:t>
                      </w:r>
                    </w:p>
                    <w:p w:rsidR="0086102E" w:rsidRPr="0005777B" w:rsidRDefault="0086102E" w:rsidP="0005777B">
                      <w:pPr>
                        <w:pStyle w:val="SPECIALPOINTS02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05777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Monday, April 28, 2014</w:t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4B03861" wp14:editId="476FB05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676" name="Picture 28" descr="Classic_Newsletter_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ssic_Newsletter_p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CDB26F" wp14:editId="48430D36">
                <wp:simplePos x="0" y="0"/>
                <wp:positionH relativeFrom="column">
                  <wp:posOffset>-634365</wp:posOffset>
                </wp:positionH>
                <wp:positionV relativeFrom="paragraph">
                  <wp:posOffset>-340360</wp:posOffset>
                </wp:positionV>
                <wp:extent cx="1257300" cy="342900"/>
                <wp:effectExtent l="3810" t="2540" r="0" b="0"/>
                <wp:wrapNone/>
                <wp:docPr id="67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AC3FC2">
                            <w:pPr>
                              <w:pStyle w:val="MONTHYEAR"/>
                            </w:pPr>
                          </w:p>
                          <w:p w:rsidR="009D71F6" w:rsidRPr="005168AF" w:rsidRDefault="009D71F6" w:rsidP="00AC3FC2">
                            <w:pPr>
                              <w:pStyle w:val="MONTHYEAR"/>
                            </w:pPr>
                            <w:r w:rsidRPr="005168AF"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49.95pt;margin-top:-26.8pt;width:9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3GuQ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" filled="f" stroked="f">
                <v:textbox>
                  <w:txbxContent>
                    <w:p w:rsidR="009D71F6" w:rsidRPr="005168AF" w:rsidRDefault="009D71F6" w:rsidP="00AC3FC2">
                      <w:pPr>
                        <w:pStyle w:val="MONTHYEAR"/>
                      </w:pPr>
                    </w:p>
                    <w:p w:rsidR="009D71F6" w:rsidRPr="005168AF" w:rsidRDefault="009D71F6" w:rsidP="00AC3FC2">
                      <w:pPr>
                        <w:pStyle w:val="MONTHYEAR"/>
                      </w:pPr>
                      <w:r w:rsidRPr="005168AF"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5EB5FF" wp14:editId="7F78C842">
                <wp:simplePos x="0" y="0"/>
                <wp:positionH relativeFrom="column">
                  <wp:posOffset>4852035</wp:posOffset>
                </wp:positionH>
                <wp:positionV relativeFrom="paragraph">
                  <wp:posOffset>-340360</wp:posOffset>
                </wp:positionV>
                <wp:extent cx="1143000" cy="685800"/>
                <wp:effectExtent l="3810" t="2540" r="0" b="0"/>
                <wp:wrapNone/>
                <wp:docPr id="67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AC3FC2">
                            <w:pPr>
                              <w:pStyle w:val="VOLUMEISSUE"/>
                              <w:rPr>
                                <w:sz w:val="16"/>
                              </w:rPr>
                            </w:pPr>
                            <w:r w:rsidRPr="005168AF">
                              <w:rPr>
                                <w:sz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382.05pt;margin-top:-26.8pt;width:90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VwvQ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" filled="f" stroked="f">
                <v:textbox>
                  <w:txbxContent>
                    <w:p w:rsidR="009D71F6" w:rsidRPr="005168AF" w:rsidRDefault="009D71F6" w:rsidP="00AC3FC2">
                      <w:pPr>
                        <w:pStyle w:val="VOLUMEISSUE"/>
                        <w:rPr>
                          <w:sz w:val="16"/>
                        </w:rPr>
                      </w:pPr>
                      <w:r w:rsidRPr="005168AF">
                        <w:rPr>
                          <w:sz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F4603B" wp14:editId="1B1CAD99">
                <wp:simplePos x="0" y="0"/>
                <wp:positionH relativeFrom="column">
                  <wp:posOffset>2240280</wp:posOffset>
                </wp:positionH>
                <wp:positionV relativeFrom="paragraph">
                  <wp:posOffset>6380480</wp:posOffset>
                </wp:positionV>
                <wp:extent cx="3640455" cy="220980"/>
                <wp:effectExtent l="1905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AC3FC2">
                            <w:pPr>
                              <w:pStyle w:val="Writecaptions02"/>
                            </w:pPr>
                            <w:r w:rsidRPr="005168AF">
                              <w:t>Write captions for the selected photos.</w:t>
                            </w:r>
                          </w:p>
                          <w:p w:rsidR="009D71F6" w:rsidRPr="00B23435" w:rsidRDefault="009D71F6" w:rsidP="009D71F6">
                            <w:pPr>
                              <w:spacing w:line="180" w:lineRule="exact"/>
                              <w:rPr>
                                <w:rFonts w:ascii="Times" w:hAnsi="Times"/>
                                <w:color w:val="00467F"/>
                                <w:sz w:val="16"/>
                              </w:rPr>
                            </w:pPr>
                          </w:p>
                          <w:p w:rsidR="009D71F6" w:rsidRPr="00B23435" w:rsidRDefault="009D71F6" w:rsidP="009D71F6">
                            <w:pPr>
                              <w:spacing w:line="180" w:lineRule="exact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D71F6" w:rsidRDefault="009D71F6" w:rsidP="009D71F6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176.4pt;margin-top:502.4pt;width:286.65pt;height:17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" filled="f" stroked="f">
                <v:textbox inset="1.44pt,1.44pt,1.44pt,1.44pt">
                  <w:txbxContent>
                    <w:p w:rsidR="009D71F6" w:rsidRPr="005168AF" w:rsidRDefault="009D71F6" w:rsidP="00AC3FC2">
                      <w:pPr>
                        <w:pStyle w:val="Writecaptions02"/>
                      </w:pPr>
                      <w:r w:rsidRPr="005168AF">
                        <w:t>Write captions for the selected photos.</w:t>
                      </w:r>
                    </w:p>
                    <w:p w:rsidR="009D71F6" w:rsidRPr="00B23435" w:rsidRDefault="009D71F6" w:rsidP="009D71F6">
                      <w:pPr>
                        <w:spacing w:line="180" w:lineRule="exact"/>
                        <w:rPr>
                          <w:rFonts w:ascii="Times" w:hAnsi="Times"/>
                          <w:color w:val="00467F"/>
                          <w:sz w:val="16"/>
                        </w:rPr>
                      </w:pPr>
                    </w:p>
                    <w:p w:rsidR="009D71F6" w:rsidRPr="00B23435" w:rsidRDefault="009D71F6" w:rsidP="009D71F6">
                      <w:pPr>
                        <w:spacing w:line="180" w:lineRule="exact"/>
                        <w:rPr>
                          <w:b/>
                          <w:sz w:val="16"/>
                        </w:rPr>
                      </w:pPr>
                    </w:p>
                    <w:p w:rsidR="009D71F6" w:rsidRDefault="009D71F6" w:rsidP="009D71F6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3C8B38" wp14:editId="4BB5A581">
                <wp:simplePos x="0" y="0"/>
                <wp:positionH relativeFrom="column">
                  <wp:posOffset>-919480</wp:posOffset>
                </wp:positionH>
                <wp:positionV relativeFrom="paragraph">
                  <wp:posOffset>8003540</wp:posOffset>
                </wp:positionV>
                <wp:extent cx="7315200" cy="685800"/>
                <wp:effectExtent l="4445" t="254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Default="00D41467" w:rsidP="009D71F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  <w:t xml:space="preserve">Clinical Health Program of Study </w:t>
                            </w:r>
                          </w:p>
                          <w:p w:rsidR="00D41467" w:rsidRPr="005168AF" w:rsidRDefault="00D41467" w:rsidP="009D71F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  <w:t>Performance Based Assessment 2014</w:t>
                            </w:r>
                          </w:p>
                          <w:p w:rsidR="009D71F6" w:rsidRPr="00BE4607" w:rsidRDefault="009D71F6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-72.4pt;margin-top:630.2pt;width:8in;height:5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lGuwIAAMM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" filled="f" stroked="f">
                <v:textbox>
                  <w:txbxContent>
                    <w:p w:rsidR="009D71F6" w:rsidRDefault="00D41467" w:rsidP="009D71F6">
                      <w:pPr>
                        <w:jc w:val="center"/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</w:pPr>
                      <w:r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  <w:t xml:space="preserve">Clinical Health Program of Study </w:t>
                      </w:r>
                    </w:p>
                    <w:p w:rsidR="00D41467" w:rsidRPr="005168AF" w:rsidRDefault="00D41467" w:rsidP="009D71F6">
                      <w:pPr>
                        <w:jc w:val="center"/>
                        <w:rPr>
                          <w:rFonts w:ascii="Times" w:hAnsi="Times"/>
                          <w:i/>
                          <w:color w:val="FFDE78"/>
                          <w:sz w:val="36"/>
                        </w:rPr>
                      </w:pPr>
                      <w:r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  <w:t>Performance Based Assessment 2014</w:t>
                      </w:r>
                    </w:p>
                    <w:p w:rsidR="009D71F6" w:rsidRPr="00BE4607" w:rsidRDefault="009D71F6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9B2E9E" wp14:editId="66581453">
                <wp:simplePos x="0" y="0"/>
                <wp:positionH relativeFrom="column">
                  <wp:posOffset>-634365</wp:posOffset>
                </wp:positionH>
                <wp:positionV relativeFrom="paragraph">
                  <wp:posOffset>6974840</wp:posOffset>
                </wp:positionV>
                <wp:extent cx="6858000" cy="571500"/>
                <wp:effectExtent l="3810" t="254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</w:p>
                          <w:p w:rsidR="009D71F6" w:rsidRPr="005168AF" w:rsidRDefault="009D71F6" w:rsidP="009D71F6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-49.95pt;margin-top:549.2pt;width:540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" filled="f" stroked="f">
                <v:textbox>
                  <w:txbxContent>
                    <w:p w:rsidR="009D71F6" w:rsidRPr="005168AF" w:rsidRDefault="009D71F6" w:rsidP="009D71F6">
                      <w:pPr>
                        <w:rPr>
                          <w:rFonts w:ascii="Times" w:hAnsi="Times"/>
                          <w:i/>
                        </w:rPr>
                      </w:pPr>
                    </w:p>
                    <w:p w:rsidR="009D71F6" w:rsidRPr="005168AF" w:rsidRDefault="009D71F6" w:rsidP="009D71F6">
                      <w:pPr>
                        <w:rPr>
                          <w:rFonts w:ascii="Times" w:hAnsi="Time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10A571" wp14:editId="05A7D278">
                <wp:simplePos x="0" y="0"/>
                <wp:positionH relativeFrom="column">
                  <wp:posOffset>-479425</wp:posOffset>
                </wp:positionH>
                <wp:positionV relativeFrom="paragraph">
                  <wp:posOffset>2631440</wp:posOffset>
                </wp:positionV>
                <wp:extent cx="2423160" cy="342900"/>
                <wp:effectExtent l="0" t="254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AC3FC2">
                            <w:pPr>
                              <w:pStyle w:val="Writecaptions02"/>
                            </w:pPr>
                          </w:p>
                          <w:p w:rsidR="009D71F6" w:rsidRPr="00B23435" w:rsidRDefault="009D71F6" w:rsidP="00AC3FC2">
                            <w:pPr>
                              <w:pStyle w:val="Writecaptions02"/>
                            </w:pPr>
                          </w:p>
                          <w:p w:rsidR="009D71F6" w:rsidRPr="00B23435" w:rsidRDefault="009D71F6" w:rsidP="009D71F6">
                            <w:pPr>
                              <w:spacing w:line="180" w:lineRule="exact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D71F6" w:rsidRDefault="009D71F6" w:rsidP="009D71F6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-37.75pt;margin-top:207.2pt;width:190.8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" filled="f" stroked="f">
                <v:textbox inset="1.44pt,1.44pt,1.44pt,1.44pt">
                  <w:txbxContent>
                    <w:p w:rsidR="009D71F6" w:rsidRPr="005168AF" w:rsidRDefault="009D71F6" w:rsidP="00AC3FC2">
                      <w:pPr>
                        <w:pStyle w:val="Writecaptions02"/>
                      </w:pPr>
                    </w:p>
                    <w:p w:rsidR="009D71F6" w:rsidRPr="00B23435" w:rsidRDefault="009D71F6" w:rsidP="00AC3FC2">
                      <w:pPr>
                        <w:pStyle w:val="Writecaptions02"/>
                      </w:pPr>
                    </w:p>
                    <w:p w:rsidR="009D71F6" w:rsidRPr="00B23435" w:rsidRDefault="009D71F6" w:rsidP="009D71F6">
                      <w:pPr>
                        <w:spacing w:line="180" w:lineRule="exact"/>
                        <w:rPr>
                          <w:b/>
                          <w:sz w:val="16"/>
                        </w:rPr>
                      </w:pPr>
                    </w:p>
                    <w:p w:rsidR="009D71F6" w:rsidRDefault="009D71F6" w:rsidP="009D71F6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7C1B8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3F1CB" wp14:editId="435FDA3A">
                <wp:simplePos x="0" y="0"/>
                <wp:positionH relativeFrom="column">
                  <wp:posOffset>-590550</wp:posOffset>
                </wp:positionH>
                <wp:positionV relativeFrom="paragraph">
                  <wp:posOffset>1971675</wp:posOffset>
                </wp:positionV>
                <wp:extent cx="2057400" cy="4686300"/>
                <wp:effectExtent l="0" t="0" r="0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046" w:rsidRPr="009C586D" w:rsidRDefault="00B755C3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446388">
                              <w:rPr>
                                <w:b/>
                                <w:sz w:val="24"/>
                                <w:szCs w:val="24"/>
                              </w:rPr>
                              <w:t>:30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a.m.- Scenario r</w:t>
                            </w:r>
                            <w:r w:rsidR="00816046" w:rsidRPr="009C586D">
                              <w:rPr>
                                <w:b/>
                                <w:sz w:val="24"/>
                                <w:szCs w:val="24"/>
                              </w:rPr>
                              <w:t>evealed</w:t>
                            </w:r>
                          </w:p>
                          <w:p w:rsidR="00816046" w:rsidRPr="009C586D" w:rsidRDefault="00816046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586D">
                              <w:rPr>
                                <w:b/>
                                <w:sz w:val="24"/>
                                <w:szCs w:val="24"/>
                              </w:rPr>
                              <w:t>Research, preparation begins.</w:t>
                            </w:r>
                          </w:p>
                          <w:p w:rsidR="00816046" w:rsidRPr="009C586D" w:rsidRDefault="00816046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3095" w:rsidRDefault="00B755C3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10 a.m.- </w:t>
                            </w:r>
                            <w:r w:rsidR="008A3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4:15 p.m. </w:t>
                            </w:r>
                          </w:p>
                          <w:p w:rsidR="008A3095" w:rsidRDefault="008A3095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Patient</w:t>
                            </w:r>
                            <w:r w:rsidR="009F35D0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</w:t>
                            </w:r>
                            <w:r w:rsidR="00AD54BC">
                              <w:rPr>
                                <w:b/>
                                <w:sz w:val="24"/>
                                <w:szCs w:val="24"/>
                              </w:rPr>
                              <w:t>isitations.</w:t>
                            </w:r>
                          </w:p>
                          <w:p w:rsidR="00816046" w:rsidRDefault="009C586D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 w:rsidR="008A3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ach team will receive patient</w:t>
                            </w:r>
                            <w:r w:rsidR="008A3095">
                              <w:rPr>
                                <w:b/>
                                <w:sz w:val="24"/>
                                <w:szCs w:val="24"/>
                              </w:rPr>
                              <w:t>s’ histories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0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one hour before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05C1">
                              <w:rPr>
                                <w:b/>
                                <w:sz w:val="24"/>
                                <w:szCs w:val="24"/>
                              </w:rPr>
                              <w:t>their appointed time.</w:t>
                            </w:r>
                          </w:p>
                          <w:p w:rsidR="007405C1" w:rsidRDefault="007405C1" w:rsidP="00AC3FC2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05C1" w:rsidRDefault="007405C1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*After</w:t>
                            </w:r>
                            <w:r w:rsidR="00AD54B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patient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54B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pre-examinations,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teams are to return to wor</w:t>
                            </w:r>
                            <w:r w:rsidR="009F35D0">
                              <w:rPr>
                                <w:b/>
                                <w:sz w:val="24"/>
                                <w:szCs w:val="24"/>
                              </w:rPr>
                              <w:t>k session to work on SOAP notes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presentation. </w:t>
                            </w:r>
                          </w:p>
                          <w:p w:rsidR="00AD54BC" w:rsidRDefault="00AD54BC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D54BC" w:rsidRDefault="00AD54BC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 p.m.- Work Session Ends</w:t>
                            </w:r>
                          </w:p>
                          <w:p w:rsidR="005C75C2" w:rsidRDefault="005C75C2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5C2" w:rsidRPr="000920E6" w:rsidRDefault="005C75C2" w:rsidP="005C75C2">
                            <w:pPr>
                              <w:pStyle w:val="SPECIALPOINTS01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920E6">
                              <w:rPr>
                                <w:sz w:val="24"/>
                                <w:szCs w:val="24"/>
                                <w:u w:val="single"/>
                              </w:rPr>
                              <w:t>TUESDAY April 29, 2014</w:t>
                            </w:r>
                          </w:p>
                          <w:p w:rsidR="005C75C2" w:rsidRDefault="005C75C2" w:rsidP="005C75C2">
                            <w:pPr>
                              <w:pStyle w:val="SPECIALPOINTS0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C1B81" w:rsidRDefault="007C1B81" w:rsidP="007C1B8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6:45  a.m Kahuku/Honolulu </w:t>
                            </w:r>
                          </w:p>
                          <w:p w:rsidR="005C75C2" w:rsidRPr="000920E6" w:rsidRDefault="007C1B81" w:rsidP="000920E6">
                            <w:pPr>
                              <w:pStyle w:val="BodyText02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920E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*</w:t>
                            </w:r>
                            <w:r w:rsidR="005C75C2" w:rsidRPr="000920E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Check in to see presentation time.</w:t>
                            </w:r>
                          </w:p>
                          <w:p w:rsidR="000920E6" w:rsidRDefault="000920E6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7 a.m.- 10: 30 a.m. </w:t>
                            </w:r>
                            <w:r w:rsidR="007C1B81">
                              <w:rPr>
                                <w:b/>
                                <w:sz w:val="24"/>
                                <w:szCs w:val="24"/>
                              </w:rPr>
                              <w:t>Presentations</w:t>
                            </w:r>
                          </w:p>
                          <w:p w:rsidR="00AD54BC" w:rsidRDefault="000920E6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 p.m.- Lunch</w:t>
                            </w:r>
                          </w:p>
                          <w:p w:rsidR="00AD54BC" w:rsidRDefault="00AD54BC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05C1" w:rsidRPr="009C586D" w:rsidRDefault="007405C1" w:rsidP="007405C1">
                            <w:pPr>
                              <w:pStyle w:val="BodyText0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-46.5pt;margin-top:155.25pt;width:162pt;height:3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MvuQ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" filled="f" stroked="f">
                <v:textbox>
                  <w:txbxContent>
                    <w:p w:rsidR="00816046" w:rsidRPr="009C586D" w:rsidRDefault="00B755C3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446388">
                        <w:rPr>
                          <w:b/>
                          <w:sz w:val="24"/>
                          <w:szCs w:val="24"/>
                        </w:rPr>
                        <w:t>:30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a.m.- Scenario r</w:t>
                      </w:r>
                      <w:r w:rsidR="00816046" w:rsidRPr="009C586D">
                        <w:rPr>
                          <w:b/>
                          <w:sz w:val="24"/>
                          <w:szCs w:val="24"/>
                        </w:rPr>
                        <w:t>evealed</w:t>
                      </w:r>
                    </w:p>
                    <w:p w:rsidR="00816046" w:rsidRPr="009C586D" w:rsidRDefault="00816046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 w:rsidRPr="009C586D">
                        <w:rPr>
                          <w:b/>
                          <w:sz w:val="24"/>
                          <w:szCs w:val="24"/>
                        </w:rPr>
                        <w:t>Research, preparation begins.</w:t>
                      </w:r>
                    </w:p>
                    <w:p w:rsidR="00816046" w:rsidRPr="009C586D" w:rsidRDefault="00816046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3095" w:rsidRDefault="00B755C3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10 a.m.- </w:t>
                      </w:r>
                      <w:r w:rsidR="008A3095">
                        <w:rPr>
                          <w:b/>
                          <w:sz w:val="24"/>
                          <w:szCs w:val="24"/>
                        </w:rPr>
                        <w:t xml:space="preserve">4:15 p.m. </w:t>
                      </w:r>
                    </w:p>
                    <w:p w:rsidR="008A3095" w:rsidRDefault="008A3095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Patient</w:t>
                      </w:r>
                      <w:r w:rsidR="009F35D0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v</w:t>
                      </w:r>
                      <w:r w:rsidR="00AD54BC">
                        <w:rPr>
                          <w:b/>
                          <w:sz w:val="24"/>
                          <w:szCs w:val="24"/>
                        </w:rPr>
                        <w:t>isitations.</w:t>
                      </w:r>
                    </w:p>
                    <w:p w:rsidR="00816046" w:rsidRDefault="009C586D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</w:t>
                      </w:r>
                      <w:r w:rsidR="008A3095">
                        <w:rPr>
                          <w:b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ach team will receive patient</w:t>
                      </w:r>
                      <w:r w:rsidR="008A3095">
                        <w:rPr>
                          <w:b/>
                          <w:sz w:val="24"/>
                          <w:szCs w:val="24"/>
                        </w:rPr>
                        <w:t>s’ histories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3095">
                        <w:rPr>
                          <w:b/>
                          <w:sz w:val="24"/>
                          <w:szCs w:val="24"/>
                        </w:rPr>
                        <w:t xml:space="preserve">one hour before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05C1">
                        <w:rPr>
                          <w:b/>
                          <w:sz w:val="24"/>
                          <w:szCs w:val="24"/>
                        </w:rPr>
                        <w:t>their appointed time.</w:t>
                      </w:r>
                    </w:p>
                    <w:p w:rsidR="007405C1" w:rsidRDefault="007405C1" w:rsidP="00AC3FC2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405C1" w:rsidRDefault="007405C1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*After</w:t>
                      </w:r>
                      <w:r w:rsidR="00AD54BC">
                        <w:rPr>
                          <w:b/>
                          <w:sz w:val="24"/>
                          <w:szCs w:val="24"/>
                        </w:rPr>
                        <w:t xml:space="preserve"> patient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D54BC">
                        <w:rPr>
                          <w:b/>
                          <w:sz w:val="24"/>
                          <w:szCs w:val="24"/>
                        </w:rPr>
                        <w:t xml:space="preserve">pre-examinations,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teams are to return to wor</w:t>
                      </w:r>
                      <w:r w:rsidR="009F35D0">
                        <w:rPr>
                          <w:b/>
                          <w:sz w:val="24"/>
                          <w:szCs w:val="24"/>
                        </w:rPr>
                        <w:t>k session to work on SOAP notes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and presentation. </w:t>
                      </w:r>
                    </w:p>
                    <w:p w:rsidR="00AD54BC" w:rsidRDefault="00AD54BC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D54BC" w:rsidRDefault="00AD54BC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 p.m.- Work Session Ends</w:t>
                      </w:r>
                    </w:p>
                    <w:p w:rsidR="005C75C2" w:rsidRDefault="005C75C2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5C2" w:rsidRPr="000920E6" w:rsidRDefault="005C75C2" w:rsidP="005C75C2">
                      <w:pPr>
                        <w:pStyle w:val="SPECIALPOINTS01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0920E6">
                        <w:rPr>
                          <w:sz w:val="24"/>
                          <w:szCs w:val="24"/>
                          <w:u w:val="single"/>
                        </w:rPr>
                        <w:t>TUESDAY April 29, 2014</w:t>
                      </w:r>
                    </w:p>
                    <w:p w:rsidR="005C75C2" w:rsidRDefault="005C75C2" w:rsidP="005C75C2">
                      <w:pPr>
                        <w:pStyle w:val="SPECIALPOINTS01"/>
                        <w:rPr>
                          <w:sz w:val="24"/>
                          <w:szCs w:val="24"/>
                        </w:rPr>
                      </w:pPr>
                    </w:p>
                    <w:p w:rsidR="007C1B81" w:rsidRDefault="007C1B81" w:rsidP="007C1B8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6:45 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a.m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Kahuku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/Honolulu </w:t>
                      </w:r>
                    </w:p>
                    <w:p w:rsidR="005C75C2" w:rsidRPr="000920E6" w:rsidRDefault="007C1B81" w:rsidP="000920E6">
                      <w:pPr>
                        <w:pStyle w:val="BodyText02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920E6">
                        <w:rPr>
                          <w:b/>
                          <w:i/>
                          <w:sz w:val="24"/>
                          <w:szCs w:val="24"/>
                        </w:rPr>
                        <w:t>*</w:t>
                      </w:r>
                      <w:r w:rsidR="005C75C2" w:rsidRPr="000920E6">
                        <w:rPr>
                          <w:b/>
                          <w:i/>
                          <w:sz w:val="24"/>
                          <w:szCs w:val="24"/>
                        </w:rPr>
                        <w:t>Check in to see presentation time.</w:t>
                      </w:r>
                    </w:p>
                    <w:p w:rsidR="000920E6" w:rsidRDefault="000920E6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7 a.m.- 10: 30 a.m. </w:t>
                      </w:r>
                      <w:r w:rsidR="007C1B81">
                        <w:rPr>
                          <w:b/>
                          <w:sz w:val="24"/>
                          <w:szCs w:val="24"/>
                        </w:rPr>
                        <w:t>Presentations</w:t>
                      </w:r>
                    </w:p>
                    <w:p w:rsidR="00AD54BC" w:rsidRDefault="000920E6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12 p.m.- Lunch</w:t>
                      </w:r>
                    </w:p>
                    <w:p w:rsidR="00AD54BC" w:rsidRDefault="00AD54BC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405C1" w:rsidRPr="009C586D" w:rsidRDefault="007405C1" w:rsidP="007405C1">
                      <w:pPr>
                        <w:pStyle w:val="BodyText02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B8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22B9B" wp14:editId="2B9FA9B5">
                <wp:simplePos x="0" y="0"/>
                <wp:positionH relativeFrom="column">
                  <wp:posOffset>-304800</wp:posOffset>
                </wp:positionH>
                <wp:positionV relativeFrom="paragraph">
                  <wp:posOffset>456565</wp:posOffset>
                </wp:positionV>
                <wp:extent cx="1314450" cy="1133475"/>
                <wp:effectExtent l="0" t="0" r="0" b="9525"/>
                <wp:wrapNone/>
                <wp:docPr id="1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33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2F2E6B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noProof/>
                              </w:rPr>
                              <w:drawing>
                                <wp:inline distT="0" distB="0" distL="0" distR="0" wp14:anchorId="295AE3CC" wp14:editId="1EE1D191">
                                  <wp:extent cx="871452" cy="847725"/>
                                  <wp:effectExtent l="0" t="0" r="5080" b="0"/>
                                  <wp:docPr id="704" name="Picture 704" descr="C:\Users\ISBCTE\Desktop\2014PBA\PBAFlyer14\Army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ISBCTE\Desktop\2014PBA\PBAFlyer14\Army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737" cy="85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9D71F6" w:rsidRPr="004102FB" w:rsidRDefault="009D71F6" w:rsidP="009D71F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D71F6" w:rsidRDefault="009D7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-24pt;margin-top:35.95pt;width:103.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" fillcolor="silver" stroked="f">
                <v:textbox>
                  <w:txbxContent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2F2E6B" w:rsidP="009D71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Copperplate Gothic Bold" w:hAnsi="Copperplate Gothic Bold"/>
                          <w:noProof/>
                        </w:rPr>
                        <w:drawing>
                          <wp:inline distT="0" distB="0" distL="0" distR="0" wp14:anchorId="295AE3CC" wp14:editId="1EE1D191">
                            <wp:extent cx="871452" cy="847725"/>
                            <wp:effectExtent l="0" t="0" r="5080" b="0"/>
                            <wp:docPr id="704" name="Picture 704" descr="C:\Users\ISBCTE\Desktop\2014PBA\PBAFlyer14\Army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ISBCTE\Desktop\2014PBA\PBAFlyer14\Army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737" cy="850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9D71F6" w:rsidRPr="004102FB" w:rsidRDefault="009D71F6" w:rsidP="009D71F6">
                      <w:pPr>
                        <w:jc w:val="center"/>
                        <w:rPr>
                          <w:b/>
                        </w:rPr>
                      </w:pPr>
                    </w:p>
                    <w:p w:rsidR="009D71F6" w:rsidRDefault="009D71F6"/>
                  </w:txbxContent>
                </v:textbox>
              </v:shape>
            </w:pict>
          </mc:Fallback>
        </mc:AlternateContent>
      </w:r>
      <w:r w:rsidR="007C1B8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E5AC6" wp14:editId="1E2D257D">
                <wp:simplePos x="0" y="0"/>
                <wp:positionH relativeFrom="column">
                  <wp:posOffset>-590550</wp:posOffset>
                </wp:positionH>
                <wp:positionV relativeFrom="paragraph">
                  <wp:posOffset>1638300</wp:posOffset>
                </wp:positionV>
                <wp:extent cx="2190750" cy="457200"/>
                <wp:effectExtent l="0" t="0" r="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0920E6" w:rsidRDefault="00816046" w:rsidP="009E6347">
                            <w:pPr>
                              <w:pStyle w:val="SPECIALPOINTS01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920E6">
                              <w:rPr>
                                <w:sz w:val="24"/>
                                <w:szCs w:val="24"/>
                                <w:u w:val="single"/>
                              </w:rPr>
                              <w:t>Monday April 28, 2014</w:t>
                            </w:r>
                          </w:p>
                          <w:p w:rsidR="00816046" w:rsidRPr="000920E6" w:rsidRDefault="00816046" w:rsidP="009E6347">
                            <w:pPr>
                              <w:pStyle w:val="SPECIALPOINTS01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920E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Work Session Time: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-46.5pt;margin-top:129pt;width:172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Iv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" filled="f" stroked="f">
                <v:textbox>
                  <w:txbxContent>
                    <w:p w:rsidR="009D71F6" w:rsidRPr="000920E6" w:rsidRDefault="00816046" w:rsidP="009E6347">
                      <w:pPr>
                        <w:pStyle w:val="SPECIALPOINTS01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0920E6">
                        <w:rPr>
                          <w:sz w:val="24"/>
                          <w:szCs w:val="24"/>
                          <w:u w:val="single"/>
                        </w:rPr>
                        <w:t>Monday April 28, 2014</w:t>
                      </w:r>
                    </w:p>
                    <w:p w:rsidR="00816046" w:rsidRPr="000920E6" w:rsidRDefault="00816046" w:rsidP="009E6347">
                      <w:pPr>
                        <w:pStyle w:val="SPECIALPOINTS01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0920E6">
                        <w:rPr>
                          <w:sz w:val="24"/>
                          <w:szCs w:val="24"/>
                          <w:u w:val="single"/>
                        </w:rPr>
                        <w:t xml:space="preserve">Work Session Time: </w:t>
                      </w:r>
                    </w:p>
                  </w:txbxContent>
                </v:textbox>
              </v:shape>
            </w:pict>
          </mc:Fallback>
        </mc:AlternateContent>
      </w:r>
      <w:r w:rsidR="00835A1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ECA21" wp14:editId="6C6D4308">
                <wp:simplePos x="0" y="0"/>
                <wp:positionH relativeFrom="column">
                  <wp:posOffset>1952625</wp:posOffset>
                </wp:positionH>
                <wp:positionV relativeFrom="paragraph">
                  <wp:posOffset>561975</wp:posOffset>
                </wp:positionV>
                <wp:extent cx="3914775" cy="6096000"/>
                <wp:effectExtent l="0" t="0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C0A" w:rsidRPr="00B755C3" w:rsidRDefault="001E4C0A" w:rsidP="001E4C0A">
                            <w:pPr>
                              <w:pStyle w:val="BodyText0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55C3">
                              <w:rPr>
                                <w:b/>
                                <w:sz w:val="24"/>
                                <w:szCs w:val="24"/>
                              </w:rPr>
                              <w:t>Monday April 28, 2014</w:t>
                            </w:r>
                          </w:p>
                          <w:p w:rsidR="00835A17" w:rsidRPr="007000C1" w:rsidRDefault="001E4C0A" w:rsidP="00AC3FC2">
                            <w:pPr>
                              <w:pStyle w:val="BodyText03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WORK SESSION PRIOR TO PATIENT APPOINTMENTS</w:t>
                            </w:r>
                          </w:p>
                          <w:p w:rsidR="00835A17" w:rsidRPr="007000C1" w:rsidRDefault="00835A17" w:rsidP="00835A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 xml:space="preserve">Review proper procedure in measuring and recording vital signs. </w:t>
                            </w:r>
                          </w:p>
                          <w:p w:rsidR="00835A17" w:rsidRPr="007000C1" w:rsidRDefault="00835A17" w:rsidP="00835A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>Research proper documentation of SOAP notes.</w:t>
                            </w:r>
                          </w:p>
                          <w:p w:rsidR="00835A17" w:rsidRPr="007000C1" w:rsidRDefault="00835A17" w:rsidP="00835A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 xml:space="preserve">Review the checklist for each patient to understand what is expected and how many points are possible. </w:t>
                            </w:r>
                          </w:p>
                          <w:p w:rsidR="00835A17" w:rsidRPr="007000C1" w:rsidRDefault="00835A17" w:rsidP="00AC3F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>Review history of each patie</w:t>
                            </w:r>
                            <w:r w:rsidR="00563C12">
                              <w:rPr>
                                <w:sz w:val="20"/>
                                <w:szCs w:val="20"/>
                              </w:rPr>
                              <w:t xml:space="preserve">nt </w:t>
                            </w:r>
                            <w:r w:rsidRPr="007000C1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563C12">
                              <w:rPr>
                                <w:sz w:val="20"/>
                                <w:szCs w:val="20"/>
                              </w:rPr>
                              <w:t xml:space="preserve">provided </w:t>
                            </w:r>
                            <w:r w:rsidRPr="007000C1">
                              <w:rPr>
                                <w:sz w:val="20"/>
                                <w:szCs w:val="20"/>
                              </w:rPr>
                              <w:t>one hour prior to your scheduled appointments</w:t>
                            </w:r>
                            <w:r w:rsidR="00563C12">
                              <w:rPr>
                                <w:sz w:val="20"/>
                                <w:szCs w:val="20"/>
                              </w:rPr>
                              <w:t xml:space="preserve"> with patients</w:t>
                            </w:r>
                            <w:r w:rsidRPr="007000C1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835A17" w:rsidRPr="007000C1" w:rsidRDefault="00835A17" w:rsidP="00835A17">
                            <w:pPr>
                              <w:pStyle w:val="SUBHEAD02"/>
                              <w:rPr>
                                <w:b/>
                                <w:color w:val="auto"/>
                                <w:sz w:val="20"/>
                                <w:u w:val="single"/>
                              </w:rPr>
                            </w:pPr>
                            <w:r w:rsidRPr="007000C1">
                              <w:rPr>
                                <w:b/>
                                <w:color w:val="auto"/>
                                <w:sz w:val="20"/>
                                <w:u w:val="single"/>
                              </w:rPr>
                              <w:t>During Pre-Examinations:</w:t>
                            </w:r>
                          </w:p>
                          <w:p w:rsidR="00D530D2" w:rsidRPr="007000C1" w:rsidRDefault="00D530D2" w:rsidP="00AC3FC2">
                            <w:pPr>
                              <w:pStyle w:val="BodyText03"/>
                            </w:pPr>
                            <w:r w:rsidRPr="007000C1">
                              <w:t>One team member will be the Lead of the pre-examination.</w:t>
                            </w:r>
                          </w:p>
                          <w:p w:rsidR="00D530D2" w:rsidRPr="007000C1" w:rsidRDefault="00D530D2" w:rsidP="00AC3FC2">
                            <w:pPr>
                              <w:pStyle w:val="BodyText03"/>
                            </w:pPr>
                            <w:r w:rsidRPr="007000C1">
                              <w:t xml:space="preserve">The Lead will be responsible for : </w:t>
                            </w:r>
                          </w:p>
                          <w:p w:rsidR="008C272E" w:rsidRPr="007000C1" w:rsidRDefault="00563C12" w:rsidP="001E4C0A">
                            <w:pPr>
                              <w:pStyle w:val="BodyText03"/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>
                              <w:t xml:space="preserve">Conducting the </w:t>
                            </w:r>
                            <w:r w:rsidR="00F573C5">
                              <w:t>patient interview:</w:t>
                            </w:r>
                            <w:r w:rsidR="008C272E" w:rsidRPr="007000C1">
                              <w:t xml:space="preserve"> ask questions/ clarify statements</w:t>
                            </w:r>
                            <w:r w:rsidR="006C3611"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D530D2" w:rsidRPr="007000C1" w:rsidRDefault="008136FF" w:rsidP="001E4C0A">
                            <w:pPr>
                              <w:pStyle w:val="BodyText03"/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 w:rsidRPr="007000C1">
                              <w:t>Measuring</w:t>
                            </w:r>
                            <w:r w:rsidR="00D530D2" w:rsidRPr="007000C1">
                              <w:t xml:space="preserve"> vital signs. </w:t>
                            </w:r>
                          </w:p>
                          <w:p w:rsidR="008C272E" w:rsidRPr="007000C1" w:rsidRDefault="008C272E" w:rsidP="001E4C0A">
                            <w:pPr>
                              <w:pStyle w:val="BodyText03"/>
                            </w:pPr>
                            <w:r w:rsidRPr="007000C1">
                              <w:t>The other team member will be responsible for:</w:t>
                            </w:r>
                          </w:p>
                          <w:p w:rsidR="008C272E" w:rsidRPr="007000C1" w:rsidRDefault="008C272E" w:rsidP="001E4C0A">
                            <w:pPr>
                              <w:pStyle w:val="BodyText03"/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 w:rsidRPr="007000C1">
                              <w:t>Document</w:t>
                            </w:r>
                            <w:r w:rsidR="008136FF" w:rsidRPr="007000C1">
                              <w:t>ing</w:t>
                            </w:r>
                            <w:r w:rsidRPr="007000C1">
                              <w:t xml:space="preserve"> SOAP notes during the visit. </w:t>
                            </w:r>
                          </w:p>
                          <w:p w:rsidR="008C272E" w:rsidRPr="007000C1" w:rsidRDefault="008C272E" w:rsidP="001E4C0A">
                            <w:pPr>
                              <w:pStyle w:val="BodyText03"/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 w:rsidRPr="007000C1">
                              <w:t>Keep</w:t>
                            </w:r>
                            <w:r w:rsidR="008136FF" w:rsidRPr="007000C1">
                              <w:t>ing</w:t>
                            </w:r>
                            <w:r w:rsidRPr="007000C1">
                              <w:t xml:space="preserve"> the SOAP notes to reflect, revise and edit during the work session. Each team will have </w:t>
                            </w:r>
                            <w:r w:rsidR="008136FF" w:rsidRPr="007000C1">
                              <w:t>only 1 extra</w:t>
                            </w:r>
                            <w:r w:rsidRPr="007000C1">
                              <w:t xml:space="preserve"> blank SOAP note</w:t>
                            </w:r>
                            <w:r w:rsidR="008136FF" w:rsidRPr="007000C1">
                              <w:t xml:space="preserve"> for each patient to turn in at the end of tonight’s work session. </w:t>
                            </w:r>
                          </w:p>
                          <w:p w:rsidR="008C272E" w:rsidRPr="007000C1" w:rsidRDefault="008C272E" w:rsidP="001E4C0A">
                            <w:pPr>
                              <w:pStyle w:val="BodyText03"/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 w:rsidRPr="007000C1">
                              <w:t xml:space="preserve">These SOAP notes will be </w:t>
                            </w:r>
                            <w:r w:rsidR="008136FF" w:rsidRPr="007000C1">
                              <w:t xml:space="preserve">given to your </w:t>
                            </w:r>
                            <w:r w:rsidRPr="007000C1">
                              <w:t xml:space="preserve"> “physicians” tomorrow at the start of the team’s oral presentation. </w:t>
                            </w:r>
                          </w:p>
                          <w:p w:rsidR="007000C1" w:rsidRPr="007000C1" w:rsidRDefault="00F573C5" w:rsidP="007000C1">
                            <w:pPr>
                              <w:pStyle w:val="BodyText03"/>
                            </w:pPr>
                            <w:r>
                              <w:t xml:space="preserve">*Team Members are to alternate as lead after patient. </w:t>
                            </w:r>
                          </w:p>
                          <w:p w:rsidR="007000C1" w:rsidRPr="001E4C0A" w:rsidRDefault="001E4C0A" w:rsidP="007000C1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4C0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WORK SESSION AFTER </w:t>
                            </w:r>
                            <w:r w:rsidR="007000C1" w:rsidRPr="001E4C0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PATIENTAPPOINTMENTS</w:t>
                            </w:r>
                          </w:p>
                          <w:p w:rsidR="007000C1" w:rsidRPr="00DA1D44" w:rsidRDefault="007000C1" w:rsidP="00DA1D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 xml:space="preserve">Continue to work on SOAP notes. </w:t>
                            </w:r>
                            <w:r w:rsidR="00DA1D44">
                              <w:rPr>
                                <w:sz w:val="20"/>
                                <w:szCs w:val="20"/>
                              </w:rPr>
                              <w:t>Each team must make their own SOAP n</w:t>
                            </w:r>
                            <w:r w:rsidR="009F35D0">
                              <w:rPr>
                                <w:sz w:val="20"/>
                                <w:szCs w:val="20"/>
                              </w:rPr>
                              <w:t xml:space="preserve">ote copies for their reference </w:t>
                            </w:r>
                            <w:r w:rsidR="00DA1D44">
                              <w:rPr>
                                <w:sz w:val="20"/>
                                <w:szCs w:val="20"/>
                              </w:rPr>
                              <w:t xml:space="preserve">as each SOAP note will be collected at the end of the work session. </w:t>
                            </w:r>
                          </w:p>
                          <w:p w:rsidR="007000C1" w:rsidRPr="007000C1" w:rsidRDefault="007000C1" w:rsidP="00700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>Start o</w:t>
                            </w:r>
                            <w:r w:rsidR="009F35D0">
                              <w:rPr>
                                <w:sz w:val="20"/>
                                <w:szCs w:val="20"/>
                              </w:rPr>
                              <w:t xml:space="preserve">n presentation of patient cases </w:t>
                            </w:r>
                            <w:r w:rsidRPr="007000C1">
                              <w:rPr>
                                <w:sz w:val="20"/>
                                <w:szCs w:val="20"/>
                              </w:rPr>
                              <w:t xml:space="preserve"> using your SOAP notes. Presentations can be in the form of PowerPoint or  Key Note. </w:t>
                            </w:r>
                          </w:p>
                          <w:p w:rsidR="007000C1" w:rsidRPr="007000C1" w:rsidRDefault="007000C1" w:rsidP="00700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000C1">
                              <w:rPr>
                                <w:sz w:val="20"/>
                                <w:szCs w:val="20"/>
                              </w:rPr>
                              <w:t xml:space="preserve">Presentations are maximum of 20 minutes.  Each team member must have a speaking part. </w:t>
                            </w:r>
                          </w:p>
                          <w:p w:rsidR="007000C1" w:rsidRDefault="00420C42" w:rsidP="00700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Each team must save their completed presentations to the </w:t>
                            </w:r>
                            <w:r w:rsidR="008D47A8">
                              <w:rPr>
                                <w:sz w:val="20"/>
                                <w:szCs w:val="20"/>
                              </w:rPr>
                              <w:t xml:space="preserve">provided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flash drive</w:t>
                            </w:r>
                            <w:r w:rsidR="008D47A8">
                              <w:rPr>
                                <w:sz w:val="20"/>
                                <w:szCs w:val="20"/>
                              </w:rPr>
                              <w:t xml:space="preserve"> and own personal desk top. Tomorrow’s presentation should be presented off of the flas</w:t>
                            </w:r>
                            <w:r w:rsidR="0012134E">
                              <w:rPr>
                                <w:sz w:val="20"/>
                                <w:szCs w:val="20"/>
                              </w:rPr>
                              <w:t xml:space="preserve">h drive to insure that each presentation is student work. </w:t>
                            </w:r>
                          </w:p>
                          <w:p w:rsidR="001E4C0A" w:rsidRPr="007000C1" w:rsidRDefault="001E4C0A" w:rsidP="00700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Flash drives and SOAP notes are due by 9 p.m. </w:t>
                            </w:r>
                          </w:p>
                          <w:p w:rsidR="008C2896" w:rsidRPr="007000C1" w:rsidRDefault="008C2896" w:rsidP="008C2896">
                            <w:pPr>
                              <w:pStyle w:val="SUBHEAD02"/>
                              <w:rPr>
                                <w:sz w:val="20"/>
                              </w:rPr>
                            </w:pPr>
                          </w:p>
                          <w:p w:rsidR="008C272E" w:rsidRPr="007000C1" w:rsidRDefault="008C272E" w:rsidP="008C272E">
                            <w:pPr>
                              <w:pStyle w:val="BodyText03"/>
                            </w:pPr>
                          </w:p>
                          <w:p w:rsidR="00D530D2" w:rsidRPr="007000C1" w:rsidRDefault="00D530D2" w:rsidP="00AC3FC2">
                            <w:pPr>
                              <w:pStyle w:val="BodyText03"/>
                              <w:rPr>
                                <w:i/>
                              </w:rPr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  <w:p w:rsidR="009D71F6" w:rsidRPr="007000C1" w:rsidRDefault="009D71F6" w:rsidP="00AC3FC2">
                            <w:pPr>
                              <w:pStyle w:val="BodyText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5" type="#_x0000_t202" style="position:absolute;margin-left:153.75pt;margin-top:44.25pt;width:308.25pt;height:4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" filled="f" stroked="f">
                <v:textbox>
                  <w:txbxContent>
                    <w:p w:rsidR="001E4C0A" w:rsidRPr="00B755C3" w:rsidRDefault="001E4C0A" w:rsidP="001E4C0A">
                      <w:pPr>
                        <w:pStyle w:val="BodyText03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55C3">
                        <w:rPr>
                          <w:b/>
                          <w:sz w:val="24"/>
                          <w:szCs w:val="24"/>
                        </w:rPr>
                        <w:t>Monday April 28, 2014</w:t>
                      </w:r>
                    </w:p>
                    <w:p w:rsidR="00835A17" w:rsidRPr="007000C1" w:rsidRDefault="001E4C0A" w:rsidP="00AC3FC2">
                      <w:pPr>
                        <w:pStyle w:val="BodyText03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WORK SESSION PRIOR TO PATIENT APPOINTMENTS</w:t>
                      </w:r>
                    </w:p>
                    <w:p w:rsidR="00835A17" w:rsidRPr="007000C1" w:rsidRDefault="00835A17" w:rsidP="00835A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 xml:space="preserve">Review proper procedure in measuring and recording vital signs. </w:t>
                      </w:r>
                    </w:p>
                    <w:p w:rsidR="00835A17" w:rsidRPr="007000C1" w:rsidRDefault="00835A17" w:rsidP="00835A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>Research proper documentation of SOAP notes.</w:t>
                      </w:r>
                    </w:p>
                    <w:p w:rsidR="00835A17" w:rsidRPr="007000C1" w:rsidRDefault="00835A17" w:rsidP="00835A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 xml:space="preserve">Review the checklist for each patient to understand what is expected and how many points are possible. </w:t>
                      </w:r>
                    </w:p>
                    <w:p w:rsidR="00835A17" w:rsidRPr="007000C1" w:rsidRDefault="00835A17" w:rsidP="00AC3FC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>Review history of each patie</w:t>
                      </w:r>
                      <w:r w:rsidR="00563C12">
                        <w:rPr>
                          <w:sz w:val="20"/>
                          <w:szCs w:val="20"/>
                        </w:rPr>
                        <w:t xml:space="preserve">nt </w:t>
                      </w:r>
                      <w:r w:rsidRPr="007000C1">
                        <w:rPr>
                          <w:sz w:val="20"/>
                          <w:szCs w:val="20"/>
                        </w:rPr>
                        <w:t>(</w:t>
                      </w:r>
                      <w:r w:rsidR="00563C12">
                        <w:rPr>
                          <w:sz w:val="20"/>
                          <w:szCs w:val="20"/>
                        </w:rPr>
                        <w:t xml:space="preserve">provided </w:t>
                      </w:r>
                      <w:r w:rsidRPr="007000C1">
                        <w:rPr>
                          <w:sz w:val="20"/>
                          <w:szCs w:val="20"/>
                        </w:rPr>
                        <w:t>one hour prior to your scheduled appointments</w:t>
                      </w:r>
                      <w:r w:rsidR="00563C12">
                        <w:rPr>
                          <w:sz w:val="20"/>
                          <w:szCs w:val="20"/>
                        </w:rPr>
                        <w:t xml:space="preserve"> with patients</w:t>
                      </w:r>
                      <w:r w:rsidRPr="007000C1">
                        <w:rPr>
                          <w:sz w:val="20"/>
                          <w:szCs w:val="20"/>
                        </w:rPr>
                        <w:t>).</w:t>
                      </w:r>
                    </w:p>
                    <w:p w:rsidR="00835A17" w:rsidRPr="007000C1" w:rsidRDefault="00835A17" w:rsidP="00835A17">
                      <w:pPr>
                        <w:pStyle w:val="SUBHEAD02"/>
                        <w:rPr>
                          <w:b/>
                          <w:color w:val="auto"/>
                          <w:sz w:val="20"/>
                          <w:u w:val="single"/>
                        </w:rPr>
                      </w:pPr>
                      <w:r w:rsidRPr="007000C1">
                        <w:rPr>
                          <w:b/>
                          <w:color w:val="auto"/>
                          <w:sz w:val="20"/>
                          <w:u w:val="single"/>
                        </w:rPr>
                        <w:t>During Pre-Examinations:</w:t>
                      </w:r>
                    </w:p>
                    <w:p w:rsidR="00D530D2" w:rsidRPr="007000C1" w:rsidRDefault="00D530D2" w:rsidP="00AC3FC2">
                      <w:pPr>
                        <w:pStyle w:val="BodyText03"/>
                      </w:pPr>
                      <w:r w:rsidRPr="007000C1">
                        <w:t>One team member will be the Lead of the pre-examination.</w:t>
                      </w:r>
                    </w:p>
                    <w:p w:rsidR="00D530D2" w:rsidRPr="007000C1" w:rsidRDefault="00D530D2" w:rsidP="00AC3FC2">
                      <w:pPr>
                        <w:pStyle w:val="BodyText03"/>
                      </w:pPr>
                      <w:r w:rsidRPr="007000C1">
                        <w:t xml:space="preserve">The Lead will be responsible for : </w:t>
                      </w:r>
                    </w:p>
                    <w:p w:rsidR="008C272E" w:rsidRPr="007000C1" w:rsidRDefault="00563C12" w:rsidP="001E4C0A">
                      <w:pPr>
                        <w:pStyle w:val="BodyText03"/>
                        <w:numPr>
                          <w:ilvl w:val="0"/>
                          <w:numId w:val="6"/>
                        </w:numPr>
                        <w:ind w:left="720"/>
                      </w:pPr>
                      <w:r>
                        <w:t xml:space="preserve">Conducting the </w:t>
                      </w:r>
                      <w:r w:rsidR="00F573C5">
                        <w:t>patient interview:</w:t>
                      </w:r>
                      <w:r w:rsidR="008C272E" w:rsidRPr="007000C1">
                        <w:t xml:space="preserve"> ask questions/ clarify statements</w:t>
                      </w:r>
                      <w:r w:rsidR="006C3611">
                        <w:t>.</w:t>
                      </w:r>
                      <w:bookmarkStart w:id="1" w:name="_GoBack"/>
                      <w:bookmarkEnd w:id="1"/>
                    </w:p>
                    <w:p w:rsidR="00D530D2" w:rsidRPr="007000C1" w:rsidRDefault="008136FF" w:rsidP="001E4C0A">
                      <w:pPr>
                        <w:pStyle w:val="BodyText03"/>
                        <w:numPr>
                          <w:ilvl w:val="0"/>
                          <w:numId w:val="6"/>
                        </w:numPr>
                        <w:ind w:left="720"/>
                      </w:pPr>
                      <w:r w:rsidRPr="007000C1">
                        <w:t>Measuring</w:t>
                      </w:r>
                      <w:r w:rsidR="00D530D2" w:rsidRPr="007000C1">
                        <w:t xml:space="preserve"> vital signs. </w:t>
                      </w:r>
                    </w:p>
                    <w:p w:rsidR="008C272E" w:rsidRPr="007000C1" w:rsidRDefault="008C272E" w:rsidP="001E4C0A">
                      <w:pPr>
                        <w:pStyle w:val="BodyText03"/>
                      </w:pPr>
                      <w:r w:rsidRPr="007000C1">
                        <w:t>The other team member will be responsible for:</w:t>
                      </w:r>
                    </w:p>
                    <w:p w:rsidR="008C272E" w:rsidRPr="007000C1" w:rsidRDefault="008C272E" w:rsidP="001E4C0A">
                      <w:pPr>
                        <w:pStyle w:val="BodyText03"/>
                        <w:numPr>
                          <w:ilvl w:val="0"/>
                          <w:numId w:val="6"/>
                        </w:numPr>
                        <w:ind w:left="720"/>
                      </w:pPr>
                      <w:r w:rsidRPr="007000C1">
                        <w:t>Document</w:t>
                      </w:r>
                      <w:r w:rsidR="008136FF" w:rsidRPr="007000C1">
                        <w:t>ing</w:t>
                      </w:r>
                      <w:r w:rsidRPr="007000C1">
                        <w:t xml:space="preserve"> SOAP notes during the visit. </w:t>
                      </w:r>
                    </w:p>
                    <w:p w:rsidR="008C272E" w:rsidRPr="007000C1" w:rsidRDefault="008C272E" w:rsidP="001E4C0A">
                      <w:pPr>
                        <w:pStyle w:val="BodyText03"/>
                        <w:numPr>
                          <w:ilvl w:val="0"/>
                          <w:numId w:val="6"/>
                        </w:numPr>
                        <w:ind w:left="720"/>
                      </w:pPr>
                      <w:r w:rsidRPr="007000C1">
                        <w:t>Keep</w:t>
                      </w:r>
                      <w:r w:rsidR="008136FF" w:rsidRPr="007000C1">
                        <w:t>ing</w:t>
                      </w:r>
                      <w:r w:rsidRPr="007000C1">
                        <w:t xml:space="preserve"> the SOAP notes to reflect, revise and edit during the work session. Each team will have </w:t>
                      </w:r>
                      <w:r w:rsidR="008136FF" w:rsidRPr="007000C1">
                        <w:t>only 1 extra</w:t>
                      </w:r>
                      <w:r w:rsidRPr="007000C1">
                        <w:t xml:space="preserve"> blank SOAP note</w:t>
                      </w:r>
                      <w:r w:rsidR="008136FF" w:rsidRPr="007000C1">
                        <w:t xml:space="preserve"> for each patient to turn in at the end of tonight’s work session. </w:t>
                      </w:r>
                    </w:p>
                    <w:p w:rsidR="008C272E" w:rsidRPr="007000C1" w:rsidRDefault="008C272E" w:rsidP="001E4C0A">
                      <w:pPr>
                        <w:pStyle w:val="BodyText03"/>
                        <w:numPr>
                          <w:ilvl w:val="0"/>
                          <w:numId w:val="6"/>
                        </w:numPr>
                        <w:ind w:left="720"/>
                      </w:pPr>
                      <w:r w:rsidRPr="007000C1">
                        <w:t xml:space="preserve">These SOAP notes will be </w:t>
                      </w:r>
                      <w:r w:rsidR="008136FF" w:rsidRPr="007000C1">
                        <w:t xml:space="preserve">given to your </w:t>
                      </w:r>
                      <w:r w:rsidRPr="007000C1">
                        <w:t xml:space="preserve"> “physicians” tomorrow at the start of the team’s oral presentation. </w:t>
                      </w:r>
                    </w:p>
                    <w:p w:rsidR="007000C1" w:rsidRPr="007000C1" w:rsidRDefault="00F573C5" w:rsidP="007000C1">
                      <w:pPr>
                        <w:pStyle w:val="BodyText03"/>
                      </w:pPr>
                      <w:r>
                        <w:t xml:space="preserve">*Team Members are to alternate as lead after patient. </w:t>
                      </w:r>
                    </w:p>
                    <w:p w:rsidR="007000C1" w:rsidRPr="001E4C0A" w:rsidRDefault="001E4C0A" w:rsidP="007000C1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E4C0A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WORK SESSION AFTER </w:t>
                      </w:r>
                      <w:r w:rsidR="007000C1" w:rsidRPr="001E4C0A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PATIENTAPPOINTMENTS</w:t>
                      </w:r>
                    </w:p>
                    <w:p w:rsidR="007000C1" w:rsidRPr="00DA1D44" w:rsidRDefault="007000C1" w:rsidP="00DA1D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 xml:space="preserve">Continue to work on SOAP notes. </w:t>
                      </w:r>
                      <w:r w:rsidR="00DA1D44">
                        <w:rPr>
                          <w:sz w:val="20"/>
                          <w:szCs w:val="20"/>
                        </w:rPr>
                        <w:t>Each team must make their own SOAP n</w:t>
                      </w:r>
                      <w:r w:rsidR="009F35D0">
                        <w:rPr>
                          <w:sz w:val="20"/>
                          <w:szCs w:val="20"/>
                        </w:rPr>
                        <w:t xml:space="preserve">ote copies for their reference </w:t>
                      </w:r>
                      <w:r w:rsidR="00DA1D44">
                        <w:rPr>
                          <w:sz w:val="20"/>
                          <w:szCs w:val="20"/>
                        </w:rPr>
                        <w:t xml:space="preserve">as each SOAP note will be collected at the end of the work session. </w:t>
                      </w:r>
                    </w:p>
                    <w:p w:rsidR="007000C1" w:rsidRPr="007000C1" w:rsidRDefault="007000C1" w:rsidP="00700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>Start o</w:t>
                      </w:r>
                      <w:r w:rsidR="009F35D0">
                        <w:rPr>
                          <w:sz w:val="20"/>
                          <w:szCs w:val="20"/>
                        </w:rPr>
                        <w:t xml:space="preserve">n presentation of patient cases </w:t>
                      </w:r>
                      <w:r w:rsidRPr="007000C1">
                        <w:rPr>
                          <w:sz w:val="20"/>
                          <w:szCs w:val="20"/>
                        </w:rPr>
                        <w:t xml:space="preserve"> using your SOAP notes. Presentations can be in the form of PowerPoint or  Key Note. </w:t>
                      </w:r>
                    </w:p>
                    <w:p w:rsidR="007000C1" w:rsidRPr="007000C1" w:rsidRDefault="007000C1" w:rsidP="00700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7000C1">
                        <w:rPr>
                          <w:sz w:val="20"/>
                          <w:szCs w:val="20"/>
                        </w:rPr>
                        <w:t xml:space="preserve">Presentations are maximum of 20 minutes.  Each team member must have a speaking part. </w:t>
                      </w:r>
                    </w:p>
                    <w:p w:rsidR="007000C1" w:rsidRDefault="00420C42" w:rsidP="00700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Each team must save their completed presentations to the </w:t>
                      </w:r>
                      <w:r w:rsidR="008D47A8">
                        <w:rPr>
                          <w:sz w:val="20"/>
                          <w:szCs w:val="20"/>
                        </w:rPr>
                        <w:t xml:space="preserve">provided </w:t>
                      </w:r>
                      <w:r>
                        <w:rPr>
                          <w:sz w:val="20"/>
                          <w:szCs w:val="20"/>
                        </w:rPr>
                        <w:t>flash drive</w:t>
                      </w:r>
                      <w:r w:rsidR="008D47A8">
                        <w:rPr>
                          <w:sz w:val="20"/>
                          <w:szCs w:val="20"/>
                        </w:rPr>
                        <w:t xml:space="preserve"> and own personal desk top. Tomorrow’s presentation should be presented off of the flas</w:t>
                      </w:r>
                      <w:r w:rsidR="0012134E">
                        <w:rPr>
                          <w:sz w:val="20"/>
                          <w:szCs w:val="20"/>
                        </w:rPr>
                        <w:t xml:space="preserve">h drive to insure that each presentation is student work. </w:t>
                      </w:r>
                    </w:p>
                    <w:p w:rsidR="001E4C0A" w:rsidRPr="007000C1" w:rsidRDefault="001E4C0A" w:rsidP="00700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Flash drives and SOAP notes are due by 9 p.m. </w:t>
                      </w:r>
                    </w:p>
                    <w:p w:rsidR="008C2896" w:rsidRPr="007000C1" w:rsidRDefault="008C2896" w:rsidP="008C2896">
                      <w:pPr>
                        <w:pStyle w:val="SUBHEAD02"/>
                        <w:rPr>
                          <w:sz w:val="20"/>
                        </w:rPr>
                      </w:pPr>
                    </w:p>
                    <w:p w:rsidR="008C272E" w:rsidRPr="007000C1" w:rsidRDefault="008C272E" w:rsidP="008C272E">
                      <w:pPr>
                        <w:pStyle w:val="BodyText03"/>
                      </w:pPr>
                    </w:p>
                    <w:p w:rsidR="00D530D2" w:rsidRPr="007000C1" w:rsidRDefault="00D530D2" w:rsidP="00AC3FC2">
                      <w:pPr>
                        <w:pStyle w:val="BodyText03"/>
                        <w:rPr>
                          <w:i/>
                        </w:rPr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  <w:p w:rsidR="009D71F6" w:rsidRPr="007000C1" w:rsidRDefault="009D71F6" w:rsidP="00AC3FC2">
                      <w:pPr>
                        <w:pStyle w:val="BodyText03"/>
                      </w:pPr>
                    </w:p>
                  </w:txbxContent>
                </v:textbox>
              </v:shape>
            </w:pict>
          </mc:Fallback>
        </mc:AlternateContent>
      </w:r>
      <w:r w:rsidR="00835A1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16B17" wp14:editId="4F661B75">
                <wp:simplePos x="0" y="0"/>
                <wp:positionH relativeFrom="column">
                  <wp:posOffset>733425</wp:posOffset>
                </wp:positionH>
                <wp:positionV relativeFrom="paragraph">
                  <wp:posOffset>-428625</wp:posOffset>
                </wp:positionV>
                <wp:extent cx="3990975" cy="447675"/>
                <wp:effectExtent l="0" t="0" r="0" b="9525"/>
                <wp:wrapNone/>
                <wp:docPr id="1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835A17" w:rsidRDefault="008E1269" w:rsidP="008C2896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35A17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</w:rPr>
                              <w:t>Logistics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57.75pt;margin-top:-33.75pt;width:314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" filled="f" stroked="f">
                <v:textbox>
                  <w:txbxContent>
                    <w:p w:rsidR="009D71F6" w:rsidRPr="00835A17" w:rsidRDefault="008E1269" w:rsidP="008C2896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35A17">
                        <w:rPr>
                          <w:rFonts w:asciiTheme="majorHAnsi" w:hAnsiTheme="majorHAnsi"/>
                          <w:color w:val="FFFFFF" w:themeColor="background1"/>
                          <w:sz w:val="48"/>
                          <w:szCs w:val="48"/>
                        </w:rPr>
                        <w:t>Logistics</w:t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849FF" wp14:editId="597B8417">
                <wp:simplePos x="0" y="0"/>
                <wp:positionH relativeFrom="column">
                  <wp:posOffset>-520065</wp:posOffset>
                </wp:positionH>
                <wp:positionV relativeFrom="paragraph">
                  <wp:posOffset>-340360</wp:posOffset>
                </wp:positionV>
                <wp:extent cx="1257300" cy="342900"/>
                <wp:effectExtent l="3810" t="2540" r="0" b="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spacing w:line="160" w:lineRule="exact"/>
                              <w:rPr>
                                <w:color w:val="FFFFFF"/>
                                <w:sz w:val="20"/>
                              </w:rPr>
                            </w:pPr>
                            <w:r w:rsidRPr="005168AF">
                              <w:rPr>
                                <w:color w:val="FFFFFF"/>
                                <w:sz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-40.95pt;margin-top:-26.8pt;width:99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AJ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" filled="f" stroked="f">
                <v:textbox>
                  <w:txbxContent>
                    <w:p w:rsidR="009D71F6" w:rsidRPr="005168AF" w:rsidRDefault="009D71F6" w:rsidP="009D71F6">
                      <w:pPr>
                        <w:spacing w:line="160" w:lineRule="exact"/>
                        <w:rPr>
                          <w:color w:val="FFFFFF"/>
                          <w:sz w:val="20"/>
                        </w:rPr>
                      </w:pPr>
                      <w:r w:rsidRPr="005168AF">
                        <w:rPr>
                          <w:color w:val="FFFFFF"/>
                          <w:sz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758FE" wp14:editId="4D6E0507">
                <wp:simplePos x="0" y="0"/>
                <wp:positionH relativeFrom="column">
                  <wp:posOffset>4966335</wp:posOffset>
                </wp:positionH>
                <wp:positionV relativeFrom="paragraph">
                  <wp:posOffset>-340360</wp:posOffset>
                </wp:positionV>
                <wp:extent cx="1143000" cy="685800"/>
                <wp:effectExtent l="3810" t="2540" r="0" b="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pStyle w:val="Heading3"/>
                              <w:spacing w:line="160" w:lineRule="exact"/>
                              <w:ind w:left="-547" w:right="-576"/>
                              <w:rPr>
                                <w:rFonts w:ascii="Copperplate" w:hAnsi="Copperplate"/>
                                <w:color w:val="FFFFFF"/>
                                <w:sz w:val="16"/>
                              </w:rPr>
                            </w:pPr>
                          </w:p>
                          <w:p w:rsidR="009D71F6" w:rsidRPr="005168AF" w:rsidRDefault="009D71F6" w:rsidP="009D71F6">
                            <w:pPr>
                              <w:spacing w:line="160" w:lineRule="exact"/>
                              <w:rPr>
                                <w:color w:val="FFFFFF"/>
                                <w:sz w:val="16"/>
                              </w:rPr>
                            </w:pPr>
                            <w:r w:rsidRPr="005168AF">
                              <w:rPr>
                                <w:color w:val="FFFFFF"/>
                                <w:sz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391.05pt;margin-top:-26.8pt;width:90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" filled="f" stroked="f">
                <v:textbox>
                  <w:txbxContent>
                    <w:p w:rsidR="009D71F6" w:rsidRPr="005168AF" w:rsidRDefault="009D71F6" w:rsidP="009D71F6">
                      <w:pPr>
                        <w:pStyle w:val="Heading3"/>
                        <w:spacing w:line="160" w:lineRule="exact"/>
                        <w:ind w:left="-547" w:right="-576"/>
                        <w:rPr>
                          <w:rFonts w:ascii="Copperplate" w:hAnsi="Copperplate"/>
                          <w:color w:val="FFFFFF"/>
                          <w:sz w:val="16"/>
                        </w:rPr>
                      </w:pPr>
                    </w:p>
                    <w:p w:rsidR="009D71F6" w:rsidRPr="005168AF" w:rsidRDefault="009D71F6" w:rsidP="009D71F6">
                      <w:pPr>
                        <w:spacing w:line="160" w:lineRule="exact"/>
                        <w:rPr>
                          <w:color w:val="FFFFFF"/>
                          <w:sz w:val="16"/>
                        </w:rPr>
                      </w:pPr>
                      <w:r w:rsidRPr="005168AF">
                        <w:rPr>
                          <w:color w:val="FFFFFF"/>
                          <w:sz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CAE3D" wp14:editId="15950A31">
                <wp:simplePos x="0" y="0"/>
                <wp:positionH relativeFrom="column">
                  <wp:posOffset>-634365</wp:posOffset>
                </wp:positionH>
                <wp:positionV relativeFrom="paragraph">
                  <wp:posOffset>6974840</wp:posOffset>
                </wp:positionV>
                <wp:extent cx="6858000" cy="685800"/>
                <wp:effectExtent l="3810" t="2540" r="0" b="0"/>
                <wp:wrapNone/>
                <wp:docPr id="1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  <w:p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margin-left:-49.95pt;margin-top:549.2pt;width:540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PRugIAAMM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" filled="f" stroked="f">
                <v:textbox>
                  <w:txbxContent>
                    <w:p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  <w:p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4BDD7" wp14:editId="5DE391E2">
                <wp:simplePos x="0" y="0"/>
                <wp:positionH relativeFrom="column">
                  <wp:posOffset>-926465</wp:posOffset>
                </wp:positionH>
                <wp:positionV relativeFrom="paragraph">
                  <wp:posOffset>8044180</wp:posOffset>
                </wp:positionV>
                <wp:extent cx="7325360" cy="797560"/>
                <wp:effectExtent l="0" t="0" r="1905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6B" w:rsidRDefault="002F2E6B" w:rsidP="002F2E6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  <w:t xml:space="preserve">Clinical Health Program of Study </w:t>
                            </w:r>
                          </w:p>
                          <w:p w:rsidR="002F2E6B" w:rsidRPr="005168AF" w:rsidRDefault="002F2E6B" w:rsidP="002F2E6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DE78"/>
                                <w:sz w:val="36"/>
                                <w:szCs w:val="28"/>
                              </w:rPr>
                              <w:t>Performance Based Assessment 2014</w:t>
                            </w:r>
                          </w:p>
                          <w:p w:rsidR="009D71F6" w:rsidRPr="00BE4607" w:rsidRDefault="009D71F6" w:rsidP="009E6347">
                            <w:pPr>
                              <w:pStyle w:val="jargon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0" type="#_x0000_t202" style="position:absolute;margin-left:-72.95pt;margin-top:633.4pt;width:576.8pt;height:6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Zs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" filled="f" stroked="f">
                <v:textbox>
                  <w:txbxContent>
                    <w:p w:rsidR="002F2E6B" w:rsidRDefault="002F2E6B" w:rsidP="002F2E6B">
                      <w:pPr>
                        <w:jc w:val="center"/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</w:pPr>
                      <w:r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  <w:t xml:space="preserve">Clinical Health Program of Study </w:t>
                      </w:r>
                    </w:p>
                    <w:p w:rsidR="002F2E6B" w:rsidRPr="005168AF" w:rsidRDefault="002F2E6B" w:rsidP="002F2E6B">
                      <w:pPr>
                        <w:jc w:val="center"/>
                        <w:rPr>
                          <w:rFonts w:ascii="Times" w:hAnsi="Times"/>
                          <w:i/>
                          <w:color w:val="FFDE78"/>
                          <w:sz w:val="36"/>
                        </w:rPr>
                      </w:pPr>
                      <w:r>
                        <w:rPr>
                          <w:rFonts w:ascii="Times" w:hAnsi="Times"/>
                          <w:i/>
                          <w:color w:val="FFDE78"/>
                          <w:sz w:val="36"/>
                          <w:szCs w:val="28"/>
                        </w:rPr>
                        <w:t>Performance Based Assessment 2014</w:t>
                      </w:r>
                    </w:p>
                    <w:p w:rsidR="009D71F6" w:rsidRPr="00BE4607" w:rsidRDefault="009D71F6" w:rsidP="009E6347">
                      <w:pPr>
                        <w:pStyle w:val="jargon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29" name="Picture 29" descr="Classic_Newsletter_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ssic_Newsletter_p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1802A" wp14:editId="330E7CA3">
                <wp:simplePos x="0" y="0"/>
                <wp:positionH relativeFrom="column">
                  <wp:posOffset>4166235</wp:posOffset>
                </wp:positionH>
                <wp:positionV relativeFrom="paragraph">
                  <wp:posOffset>3004820</wp:posOffset>
                </wp:positionV>
                <wp:extent cx="1851660" cy="327660"/>
                <wp:effectExtent l="3810" t="4445" r="1905" b="127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BE4607" w:rsidRDefault="009D71F6" w:rsidP="009D71F6">
                            <w:pPr>
                              <w:pStyle w:val="Writecaptions01"/>
                            </w:pPr>
                            <w:r w:rsidRPr="00BE4607">
                              <w:t>Write captions for the selected photos.</w:t>
                            </w:r>
                          </w:p>
                          <w:p w:rsidR="009D71F6" w:rsidRPr="00B23435" w:rsidRDefault="009D71F6" w:rsidP="009D71F6">
                            <w:pPr>
                              <w:pStyle w:val="Writecaptions01"/>
                              <w:rPr>
                                <w:color w:val="00467F"/>
                              </w:rPr>
                            </w:pPr>
                          </w:p>
                          <w:p w:rsidR="009D71F6" w:rsidRPr="00B23435" w:rsidRDefault="009D71F6" w:rsidP="009D71F6">
                            <w:pPr>
                              <w:pStyle w:val="Writecaptions01"/>
                            </w:pPr>
                          </w:p>
                          <w:p w:rsidR="009D71F6" w:rsidRDefault="009D71F6" w:rsidP="009D71F6">
                            <w:pPr>
                              <w:pStyle w:val="Writecaptions01"/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margin-left:328.05pt;margin-top:236.6pt;width:145.8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6esw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" filled="f" stroked="f">
                <v:textbox inset="1.44pt,1.44pt,1.44pt,1.44pt">
                  <w:txbxContent>
                    <w:p w:rsidR="009D71F6" w:rsidRPr="00BE4607" w:rsidRDefault="009D71F6" w:rsidP="009D71F6">
                      <w:pPr>
                        <w:pStyle w:val="Writecaptions01"/>
                      </w:pPr>
                      <w:r w:rsidRPr="00BE4607">
                        <w:t>Write captions for the selected photos.</w:t>
                      </w:r>
                    </w:p>
                    <w:p w:rsidR="009D71F6" w:rsidRPr="00B23435" w:rsidRDefault="009D71F6" w:rsidP="009D71F6">
                      <w:pPr>
                        <w:pStyle w:val="Writecaptions01"/>
                        <w:rPr>
                          <w:color w:val="00467F"/>
                        </w:rPr>
                      </w:pPr>
                    </w:p>
                    <w:p w:rsidR="009D71F6" w:rsidRPr="00B23435" w:rsidRDefault="009D71F6" w:rsidP="009D71F6">
                      <w:pPr>
                        <w:pStyle w:val="Writecaptions01"/>
                      </w:pPr>
                    </w:p>
                    <w:p w:rsidR="009D71F6" w:rsidRDefault="009D71F6" w:rsidP="009D71F6">
                      <w:pPr>
                        <w:pStyle w:val="Writecaptions01"/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04797" wp14:editId="4A57458B">
                <wp:simplePos x="0" y="0"/>
                <wp:positionH relativeFrom="column">
                  <wp:posOffset>-906780</wp:posOffset>
                </wp:positionH>
                <wp:positionV relativeFrom="paragraph">
                  <wp:posOffset>-416560</wp:posOffset>
                </wp:positionV>
                <wp:extent cx="1257300" cy="342900"/>
                <wp:effectExtent l="0" t="2540" r="1905" b="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spacing w:line="160" w:lineRule="exact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2" type="#_x0000_t202" style="position:absolute;margin-left:-71.4pt;margin-top:-32.8pt;width:9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JT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" filled="f" stroked="f">
                <v:textbox>
                  <w:txbxContent>
                    <w:p w:rsidR="009D71F6" w:rsidRPr="005168AF" w:rsidRDefault="009D71F6" w:rsidP="009D71F6">
                      <w:pPr>
                        <w:spacing w:line="160" w:lineRule="exact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3A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3CF99" wp14:editId="400FDBDA">
                <wp:simplePos x="0" y="0"/>
                <wp:positionH relativeFrom="column">
                  <wp:posOffset>5029200</wp:posOffset>
                </wp:positionH>
                <wp:positionV relativeFrom="paragraph">
                  <wp:posOffset>-393700</wp:posOffset>
                </wp:positionV>
                <wp:extent cx="1143000" cy="685800"/>
                <wp:effectExtent l="0" t="0" r="0" b="3175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1F6" w:rsidRPr="005168AF" w:rsidRDefault="009D71F6" w:rsidP="009D71F6">
                            <w:pPr>
                              <w:pStyle w:val="VOLUMEISSUE"/>
                            </w:pPr>
                          </w:p>
                          <w:p w:rsidR="009D71F6" w:rsidRPr="005168AF" w:rsidRDefault="009D71F6" w:rsidP="009D71F6">
                            <w:pPr>
                              <w:pStyle w:val="VOLUMEISSUE"/>
                              <w:rPr>
                                <w:rFonts w:ascii="Copperplate" w:hAnsi="Copperplate"/>
                                <w:sz w:val="16"/>
                              </w:rPr>
                            </w:pPr>
                          </w:p>
                          <w:p w:rsidR="009D71F6" w:rsidRPr="005168AF" w:rsidRDefault="009D71F6" w:rsidP="009D71F6">
                            <w:pPr>
                              <w:pStyle w:val="VOLUMEISSUE"/>
                              <w:rPr>
                                <w:sz w:val="16"/>
                              </w:rPr>
                            </w:pPr>
                            <w:r w:rsidRPr="005168AF">
                              <w:rPr>
                                <w:sz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3" type="#_x0000_t202" style="position:absolute;margin-left:396pt;margin-top:-31pt;width:90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rluwIAAMI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" filled="f" stroked="f">
                <v:textbox>
                  <w:txbxContent>
                    <w:p w:rsidR="009D71F6" w:rsidRPr="005168AF" w:rsidRDefault="009D71F6" w:rsidP="009D71F6">
                      <w:pPr>
                        <w:pStyle w:val="VOLUMEISSUE"/>
                      </w:pPr>
                    </w:p>
                    <w:p w:rsidR="009D71F6" w:rsidRPr="005168AF" w:rsidRDefault="009D71F6" w:rsidP="009D71F6">
                      <w:pPr>
                        <w:pStyle w:val="VOLUMEISSUE"/>
                        <w:rPr>
                          <w:rFonts w:ascii="Copperplate" w:hAnsi="Copperplate"/>
                          <w:sz w:val="16"/>
                        </w:rPr>
                      </w:pPr>
                    </w:p>
                    <w:p w:rsidR="009D71F6" w:rsidRPr="005168AF" w:rsidRDefault="009D71F6" w:rsidP="009D71F6">
                      <w:pPr>
                        <w:pStyle w:val="VOLUMEISSUE"/>
                        <w:rPr>
                          <w:sz w:val="16"/>
                        </w:rPr>
                      </w:pPr>
                      <w:r w:rsidRPr="005168AF">
                        <w:rPr>
                          <w:sz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</w:p>
    <w:sectPr w:rsidR="009D71F6" w:rsidSect="009D71F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pperplat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3B49"/>
    <w:multiLevelType w:val="hybridMultilevel"/>
    <w:tmpl w:val="46F23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55EBD"/>
    <w:multiLevelType w:val="hybridMultilevel"/>
    <w:tmpl w:val="33D00028"/>
    <w:lvl w:ilvl="0" w:tplc="6296683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926D79"/>
    <w:multiLevelType w:val="hybridMultilevel"/>
    <w:tmpl w:val="D32A90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8644C5"/>
    <w:multiLevelType w:val="hybridMultilevel"/>
    <w:tmpl w:val="FCAA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07DAB"/>
    <w:multiLevelType w:val="hybridMultilevel"/>
    <w:tmpl w:val="EDBA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26AE3"/>
    <w:multiLevelType w:val="hybridMultilevel"/>
    <w:tmpl w:val="DCF08750"/>
    <w:lvl w:ilvl="0" w:tplc="8A929CE0">
      <w:start w:val="10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CD1E20"/>
    <w:multiLevelType w:val="hybridMultilevel"/>
    <w:tmpl w:val="EEA61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231968"/>
    <w:multiLevelType w:val="hybridMultilevel"/>
    <w:tmpl w:val="C2D60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F38A1"/>
    <w:multiLevelType w:val="hybridMultilevel"/>
    <w:tmpl w:val="5494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5D5"/>
    <w:rsid w:val="00010F3F"/>
    <w:rsid w:val="000167C8"/>
    <w:rsid w:val="0005777B"/>
    <w:rsid w:val="000920E6"/>
    <w:rsid w:val="000B0453"/>
    <w:rsid w:val="00115295"/>
    <w:rsid w:val="0012134E"/>
    <w:rsid w:val="00154903"/>
    <w:rsid w:val="0016210F"/>
    <w:rsid w:val="001E4C0A"/>
    <w:rsid w:val="002241CB"/>
    <w:rsid w:val="00276E96"/>
    <w:rsid w:val="002A5D45"/>
    <w:rsid w:val="002D622A"/>
    <w:rsid w:val="002E3183"/>
    <w:rsid w:val="002F2E6B"/>
    <w:rsid w:val="00364F28"/>
    <w:rsid w:val="003B2366"/>
    <w:rsid w:val="003F053A"/>
    <w:rsid w:val="0040432A"/>
    <w:rsid w:val="00420C42"/>
    <w:rsid w:val="00446388"/>
    <w:rsid w:val="00496C9E"/>
    <w:rsid w:val="004D2B98"/>
    <w:rsid w:val="004F1CCD"/>
    <w:rsid w:val="004F6BA4"/>
    <w:rsid w:val="00535C74"/>
    <w:rsid w:val="00556E5B"/>
    <w:rsid w:val="00563C12"/>
    <w:rsid w:val="005B5F90"/>
    <w:rsid w:val="005C75C2"/>
    <w:rsid w:val="00616BB9"/>
    <w:rsid w:val="0064126C"/>
    <w:rsid w:val="00680489"/>
    <w:rsid w:val="006C3611"/>
    <w:rsid w:val="006D4CAD"/>
    <w:rsid w:val="007000C1"/>
    <w:rsid w:val="007107BF"/>
    <w:rsid w:val="00734E04"/>
    <w:rsid w:val="007405C1"/>
    <w:rsid w:val="007C1B81"/>
    <w:rsid w:val="008136FF"/>
    <w:rsid w:val="00816046"/>
    <w:rsid w:val="00835A17"/>
    <w:rsid w:val="0086102E"/>
    <w:rsid w:val="008A3095"/>
    <w:rsid w:val="008B13AF"/>
    <w:rsid w:val="008C272E"/>
    <w:rsid w:val="008C2896"/>
    <w:rsid w:val="008D47A8"/>
    <w:rsid w:val="008E1269"/>
    <w:rsid w:val="00995816"/>
    <w:rsid w:val="009C586D"/>
    <w:rsid w:val="009D71F6"/>
    <w:rsid w:val="009E6347"/>
    <w:rsid w:val="009F35D0"/>
    <w:rsid w:val="00A2379A"/>
    <w:rsid w:val="00A43893"/>
    <w:rsid w:val="00AC3FC2"/>
    <w:rsid w:val="00AD54BC"/>
    <w:rsid w:val="00AE4990"/>
    <w:rsid w:val="00AF5CD0"/>
    <w:rsid w:val="00B00339"/>
    <w:rsid w:val="00B57899"/>
    <w:rsid w:val="00B755C3"/>
    <w:rsid w:val="00C177B4"/>
    <w:rsid w:val="00C85AA1"/>
    <w:rsid w:val="00CA7CA5"/>
    <w:rsid w:val="00D23360"/>
    <w:rsid w:val="00D41467"/>
    <w:rsid w:val="00D530D2"/>
    <w:rsid w:val="00D67AA3"/>
    <w:rsid w:val="00DA1394"/>
    <w:rsid w:val="00DA1D44"/>
    <w:rsid w:val="00DE602C"/>
    <w:rsid w:val="00E01734"/>
    <w:rsid w:val="00E365D5"/>
    <w:rsid w:val="00F124A0"/>
    <w:rsid w:val="00F573C5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F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1E8C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qFormat/>
    <w:rsid w:val="00821E8C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21E8C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821E8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GOESHERE01">
    <w:name w:val="HEADLINE GOES HERE 01"/>
    <w:basedOn w:val="Heading1"/>
    <w:link w:val="HEADLINEGOESHERE01Char"/>
    <w:qFormat/>
    <w:rsid w:val="00AC3FC2"/>
    <w:rPr>
      <w:b/>
      <w:smallCaps/>
      <w:color w:val="FFFFFF"/>
      <w:sz w:val="72"/>
    </w:rPr>
  </w:style>
  <w:style w:type="paragraph" w:customStyle="1" w:styleId="MONTHYEAR">
    <w:name w:val="MONTH YEAR"/>
    <w:basedOn w:val="Heading3"/>
    <w:link w:val="MONTHYEAR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1Char">
    <w:name w:val="Heading 1 Char"/>
    <w:link w:val="Heading1"/>
    <w:rsid w:val="00AC3FC2"/>
    <w:rPr>
      <w:rFonts w:ascii="Times" w:eastAsia="Times" w:hAnsi="Times"/>
      <w:sz w:val="60"/>
    </w:rPr>
  </w:style>
  <w:style w:type="character" w:customStyle="1" w:styleId="HEADLINEGOESHERE01Char">
    <w:name w:val="HEADLINE GOES HERE 01 Char"/>
    <w:link w:val="HEADLINEGOESHERE01"/>
    <w:rsid w:val="00AC3FC2"/>
    <w:rPr>
      <w:rFonts w:ascii="Times" w:eastAsia="Times" w:hAnsi="Times"/>
      <w:b/>
      <w:smallCaps/>
      <w:color w:val="FFFFFF"/>
      <w:sz w:val="72"/>
    </w:rPr>
  </w:style>
  <w:style w:type="paragraph" w:customStyle="1" w:styleId="VOLUMEISSUE">
    <w:name w:val="VOLUME # ISSUE #"/>
    <w:basedOn w:val="Heading3"/>
    <w:link w:val="VOLUMEISSUE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3Char">
    <w:name w:val="Heading 3 Char"/>
    <w:link w:val="Heading3"/>
    <w:rsid w:val="00AC3FC2"/>
    <w:rPr>
      <w:rFonts w:ascii="Times" w:eastAsia="Times" w:hAnsi="Times"/>
      <w:color w:val="411D0E"/>
      <w:sz w:val="34"/>
    </w:rPr>
  </w:style>
  <w:style w:type="character" w:customStyle="1" w:styleId="MONTHYEARChar">
    <w:name w:val="MONTH YEAR Char"/>
    <w:basedOn w:val="Heading3Char"/>
    <w:link w:val="MONTHYEAR"/>
    <w:rsid w:val="00AC3FC2"/>
    <w:rPr>
      <w:rFonts w:ascii="Times" w:eastAsia="Times" w:hAnsi="Times"/>
      <w:color w:val="411D0E"/>
      <w:sz w:val="34"/>
    </w:rPr>
  </w:style>
  <w:style w:type="paragraph" w:customStyle="1" w:styleId="CALLOUT">
    <w:name w:val="CALL OUT"/>
    <w:basedOn w:val="Normal"/>
    <w:link w:val="CALLOUTChar"/>
    <w:qFormat/>
    <w:rsid w:val="00AC3FC2"/>
    <w:pPr>
      <w:jc w:val="center"/>
    </w:pPr>
    <w:rPr>
      <w:rFonts w:ascii="Times" w:hAnsi="Times"/>
      <w:b/>
      <w:smallCaps/>
      <w:color w:val="FFFFFF"/>
      <w:sz w:val="28"/>
    </w:rPr>
  </w:style>
  <w:style w:type="character" w:customStyle="1" w:styleId="VOLUMEISSUEChar">
    <w:name w:val="VOLUME # ISSUE # Char"/>
    <w:link w:val="VOLUMEISSUE"/>
    <w:rsid w:val="00AC3FC2"/>
    <w:rPr>
      <w:rFonts w:ascii="Times" w:eastAsia="Times" w:hAnsi="Times"/>
      <w:smallCaps/>
      <w:color w:val="FFFFFF"/>
      <w:sz w:val="34"/>
    </w:rPr>
  </w:style>
  <w:style w:type="paragraph" w:customStyle="1" w:styleId="SUBHEAD01">
    <w:name w:val="SUBHEAD 01"/>
    <w:basedOn w:val="Normal"/>
    <w:link w:val="SUBHEAD01Char"/>
    <w:qFormat/>
    <w:rsid w:val="00AC3FC2"/>
    <w:rPr>
      <w:color w:val="1C3751"/>
      <w:sz w:val="36"/>
    </w:rPr>
  </w:style>
  <w:style w:type="character" w:customStyle="1" w:styleId="CALLOUTChar">
    <w:name w:val="CALL OUT Char"/>
    <w:link w:val="CALLOUT"/>
    <w:rsid w:val="00AC3FC2"/>
    <w:rPr>
      <w:rFonts w:ascii="Times" w:hAnsi="Times"/>
      <w:b/>
      <w:smallCaps/>
      <w:color w:val="FFFFFF"/>
      <w:sz w:val="28"/>
      <w:szCs w:val="24"/>
    </w:rPr>
  </w:style>
  <w:style w:type="paragraph" w:customStyle="1" w:styleId="BodyText01">
    <w:name w:val="Body Text 01"/>
    <w:basedOn w:val="BodyText"/>
    <w:link w:val="BodyText01Char"/>
    <w:qFormat/>
    <w:rsid w:val="00AC3FC2"/>
    <w:rPr>
      <w:color w:val="333333"/>
    </w:rPr>
  </w:style>
  <w:style w:type="character" w:customStyle="1" w:styleId="SUBHEAD01Char">
    <w:name w:val="SUBHEAD 01 Char"/>
    <w:link w:val="SUBHEAD01"/>
    <w:rsid w:val="00AC3FC2"/>
    <w:rPr>
      <w:color w:val="1C3751"/>
      <w:sz w:val="36"/>
      <w:szCs w:val="24"/>
    </w:rPr>
  </w:style>
  <w:style w:type="paragraph" w:customStyle="1" w:styleId="placephotohere">
    <w:name w:val="place photo here"/>
    <w:basedOn w:val="Normal"/>
    <w:link w:val="placephotohereChar"/>
    <w:qFormat/>
    <w:rsid w:val="00AC3FC2"/>
    <w:pPr>
      <w:jc w:val="center"/>
    </w:pPr>
    <w:rPr>
      <w:sz w:val="18"/>
    </w:rPr>
  </w:style>
  <w:style w:type="character" w:customStyle="1" w:styleId="BodyTextChar">
    <w:name w:val="Body Text Char"/>
    <w:link w:val="BodyText"/>
    <w:rsid w:val="00AC3FC2"/>
    <w:rPr>
      <w:rFonts w:ascii="Times" w:eastAsia="Times" w:hAnsi="Times"/>
      <w:color w:val="411D0E"/>
    </w:rPr>
  </w:style>
  <w:style w:type="character" w:customStyle="1" w:styleId="BodyText01Char">
    <w:name w:val="Body Text 01 Char"/>
    <w:link w:val="BodyText01"/>
    <w:rsid w:val="00AC3FC2"/>
    <w:rPr>
      <w:rFonts w:ascii="Times" w:eastAsia="Times" w:hAnsi="Times"/>
      <w:color w:val="333333"/>
    </w:rPr>
  </w:style>
  <w:style w:type="paragraph" w:customStyle="1" w:styleId="Writecaptions01">
    <w:name w:val="Write captions 01"/>
    <w:basedOn w:val="Normal"/>
    <w:link w:val="Writecaptions01Char"/>
    <w:qFormat/>
    <w:rsid w:val="00AC3FC2"/>
    <w:pPr>
      <w:spacing w:line="180" w:lineRule="exact"/>
    </w:pPr>
    <w:rPr>
      <w:rFonts w:ascii="Times" w:hAnsi="Times"/>
      <w:b/>
      <w:color w:val="FFFFFF"/>
      <w:sz w:val="16"/>
    </w:rPr>
  </w:style>
  <w:style w:type="character" w:customStyle="1" w:styleId="placephotohereChar">
    <w:name w:val="place photo here Char"/>
    <w:link w:val="placephotohere"/>
    <w:rsid w:val="00AC3FC2"/>
    <w:rPr>
      <w:sz w:val="18"/>
      <w:szCs w:val="24"/>
    </w:rPr>
  </w:style>
  <w:style w:type="paragraph" w:customStyle="1" w:styleId="SPECIALPOINTS01">
    <w:name w:val="SPECIAL POINTS 01"/>
    <w:basedOn w:val="BodyText2"/>
    <w:link w:val="SPECIALPOINTSChar"/>
    <w:qFormat/>
    <w:rsid w:val="00AC3FC2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Writecaptions01Char">
    <w:name w:val="Write captions 01 Char"/>
    <w:link w:val="Writecaptions01"/>
    <w:rsid w:val="00AC3FC2"/>
    <w:rPr>
      <w:rFonts w:ascii="Times" w:hAnsi="Times"/>
      <w:b/>
      <w:color w:val="FFFFFF"/>
      <w:sz w:val="16"/>
      <w:szCs w:val="24"/>
    </w:rPr>
  </w:style>
  <w:style w:type="paragraph" w:customStyle="1" w:styleId="BodyText02">
    <w:name w:val="Body Text 02"/>
    <w:basedOn w:val="BodyText"/>
    <w:link w:val="BodyText02Char"/>
    <w:qFormat/>
    <w:rsid w:val="00AC3FC2"/>
    <w:rPr>
      <w:color w:val="FFFFFF"/>
    </w:rPr>
  </w:style>
  <w:style w:type="character" w:customStyle="1" w:styleId="BodyText2Char">
    <w:name w:val="Body Text 2 Char"/>
    <w:link w:val="BodyText2"/>
    <w:rsid w:val="00AC3FC2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01"/>
    <w:rsid w:val="00AC3FC2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AC3FC2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link w:val="BodyText02"/>
    <w:rsid w:val="00AC3FC2"/>
    <w:rPr>
      <w:rFonts w:ascii="Times" w:eastAsia="Times" w:hAnsi="Times"/>
      <w:color w:val="FFFFFF"/>
    </w:rPr>
  </w:style>
  <w:style w:type="paragraph" w:customStyle="1" w:styleId="Address">
    <w:name w:val="Address"/>
    <w:basedOn w:val="BodyText2"/>
    <w:link w:val="AddressChar"/>
    <w:qFormat/>
    <w:rsid w:val="00AC3FC2"/>
    <w:pPr>
      <w:spacing w:line="200" w:lineRule="exact"/>
      <w:ind w:left="720" w:hanging="720"/>
    </w:pPr>
    <w:rPr>
      <w:color w:val="FFFFFF"/>
      <w:sz w:val="20"/>
    </w:rPr>
  </w:style>
  <w:style w:type="character" w:customStyle="1" w:styleId="PlacelogoChar">
    <w:name w:val="Place logo Char"/>
    <w:link w:val="Placelogo"/>
    <w:rsid w:val="00AC3FC2"/>
    <w:rPr>
      <w:rFonts w:ascii="Times" w:eastAsia="Times" w:hAnsi="Times"/>
      <w:b/>
      <w:color w:val="FFFFFF"/>
      <w:sz w:val="16"/>
    </w:rPr>
  </w:style>
  <w:style w:type="paragraph" w:customStyle="1" w:styleId="INSERTCOMPANYNAMEHERE">
    <w:name w:val="INSERT COMPANY NAME HERE"/>
    <w:basedOn w:val="BodyText2"/>
    <w:link w:val="INSERTCOMPANYNAMEHEREChar"/>
    <w:qFormat/>
    <w:rsid w:val="00AC3FC2"/>
    <w:pPr>
      <w:spacing w:line="240" w:lineRule="auto"/>
      <w:ind w:left="720" w:hanging="720"/>
    </w:pPr>
    <w:rPr>
      <w:smallCaps/>
      <w:color w:val="FFFFFF"/>
      <w:sz w:val="36"/>
    </w:rPr>
  </w:style>
  <w:style w:type="character" w:customStyle="1" w:styleId="AddressChar">
    <w:name w:val="Address Char"/>
    <w:link w:val="Address"/>
    <w:rsid w:val="00AC3FC2"/>
    <w:rPr>
      <w:rFonts w:ascii="Times" w:eastAsia="Times" w:hAnsi="Times"/>
      <w:b/>
      <w:color w:val="FFFFFF"/>
      <w:sz w:val="28"/>
    </w:rPr>
  </w:style>
  <w:style w:type="paragraph" w:customStyle="1" w:styleId="SUBHEAD02">
    <w:name w:val="SUBHEAD 02"/>
    <w:basedOn w:val="BodyText2"/>
    <w:link w:val="SUBHEAD02Char"/>
    <w:qFormat/>
    <w:rsid w:val="00AC3FC2"/>
    <w:pPr>
      <w:spacing w:line="280" w:lineRule="exact"/>
      <w:ind w:left="720" w:hanging="720"/>
      <w:jc w:val="left"/>
    </w:pPr>
    <w:rPr>
      <w:b w:val="0"/>
      <w:smallCaps/>
      <w:color w:val="1C3751"/>
      <w:sz w:val="32"/>
    </w:rPr>
  </w:style>
  <w:style w:type="character" w:customStyle="1" w:styleId="INSERTCOMPANYNAMEHEREChar">
    <w:name w:val="INSERT COMPANY NAME HERE Char"/>
    <w:link w:val="INSERTCOMPANYNAMEHERE"/>
    <w:rsid w:val="00AC3FC2"/>
    <w:rPr>
      <w:rFonts w:ascii="Times" w:eastAsia="Times" w:hAnsi="Times"/>
      <w:b/>
      <w:smallCaps/>
      <w:color w:val="FFFFFF"/>
      <w:sz w:val="36"/>
    </w:rPr>
  </w:style>
  <w:style w:type="paragraph" w:customStyle="1" w:styleId="BodyText03">
    <w:name w:val="Body Text 03"/>
    <w:basedOn w:val="BodyText"/>
    <w:link w:val="BodyText03Char"/>
    <w:qFormat/>
    <w:rsid w:val="00AC3FC2"/>
    <w:rPr>
      <w:color w:val="333333"/>
    </w:rPr>
  </w:style>
  <w:style w:type="character" w:customStyle="1" w:styleId="SUBHEAD02Char">
    <w:name w:val="SUBHEAD 02 Char"/>
    <w:link w:val="SUBHEAD02"/>
    <w:rsid w:val="00AC3FC2"/>
    <w:rPr>
      <w:rFonts w:ascii="Times" w:eastAsia="Times" w:hAnsi="Times"/>
      <w:smallCaps/>
      <w:color w:val="1C3751"/>
      <w:sz w:val="32"/>
    </w:rPr>
  </w:style>
  <w:style w:type="paragraph" w:customStyle="1" w:styleId="Writecaptions02">
    <w:name w:val="Write captions 02"/>
    <w:basedOn w:val="Normal"/>
    <w:link w:val="Writecaptions02Char"/>
    <w:qFormat/>
    <w:rsid w:val="00AC3FC2"/>
    <w:pPr>
      <w:spacing w:line="180" w:lineRule="exact"/>
    </w:pPr>
    <w:rPr>
      <w:rFonts w:ascii="Times" w:hAnsi="Times"/>
      <w:color w:val="00467F"/>
      <w:sz w:val="16"/>
    </w:rPr>
  </w:style>
  <w:style w:type="character" w:customStyle="1" w:styleId="BodyText03Char">
    <w:name w:val="Body Text 03 Char"/>
    <w:link w:val="BodyText03"/>
    <w:rsid w:val="00AC3FC2"/>
    <w:rPr>
      <w:rFonts w:ascii="Times" w:eastAsia="Times" w:hAnsi="Times"/>
      <w:color w:val="333333"/>
    </w:rPr>
  </w:style>
  <w:style w:type="paragraph" w:customStyle="1" w:styleId="SPECIALPOINTS02">
    <w:name w:val="SPECIAL POINTS 02"/>
    <w:basedOn w:val="BodyText2"/>
    <w:link w:val="SPECIALPOINTS02Char"/>
    <w:qFormat/>
    <w:rsid w:val="00AC3FC2"/>
    <w:pPr>
      <w:spacing w:line="200" w:lineRule="exact"/>
      <w:ind w:left="720" w:hanging="720"/>
      <w:jc w:val="left"/>
    </w:pPr>
    <w:rPr>
      <w:caps/>
      <w:color w:val="1C3751"/>
      <w:sz w:val="20"/>
    </w:rPr>
  </w:style>
  <w:style w:type="character" w:customStyle="1" w:styleId="Writecaptions02Char">
    <w:name w:val="Write captions 02 Char"/>
    <w:link w:val="Writecaptions02"/>
    <w:rsid w:val="00AC3FC2"/>
    <w:rPr>
      <w:rFonts w:ascii="Times" w:hAnsi="Times"/>
      <w:color w:val="00467F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9E6347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SPECIALPOINTS02Char">
    <w:name w:val="SPECIAL POINTS 02 Char"/>
    <w:link w:val="SPECIALPOINTS02"/>
    <w:rsid w:val="00AC3FC2"/>
    <w:rPr>
      <w:rFonts w:ascii="Times" w:eastAsia="Times" w:hAnsi="Times"/>
      <w:b/>
      <w:caps/>
      <w:color w:val="1C3751"/>
      <w:sz w:val="28"/>
    </w:rPr>
  </w:style>
  <w:style w:type="paragraph" w:customStyle="1" w:styleId="jargon">
    <w:name w:val="jargon"/>
    <w:basedOn w:val="Normal"/>
    <w:link w:val="jargonChar"/>
    <w:qFormat/>
    <w:rsid w:val="009E6347"/>
    <w:pPr>
      <w:jc w:val="center"/>
    </w:pPr>
    <w:rPr>
      <w:rFonts w:ascii="Times" w:hAnsi="Times"/>
      <w:i/>
      <w:color w:val="FFDE78"/>
      <w:sz w:val="36"/>
      <w:szCs w:val="28"/>
    </w:rPr>
  </w:style>
  <w:style w:type="character" w:customStyle="1" w:styleId="BulletPointsChar">
    <w:name w:val="Bullet Points Char"/>
    <w:link w:val="BulletPoints"/>
    <w:rsid w:val="009E6347"/>
    <w:rPr>
      <w:rFonts w:ascii="Times" w:hAnsi="Times"/>
      <w:color w:val="1C3751"/>
      <w:sz w:val="18"/>
      <w:szCs w:val="24"/>
    </w:rPr>
  </w:style>
  <w:style w:type="paragraph" w:customStyle="1" w:styleId="Titleofyournewsletter">
    <w:name w:val="Title of your newsletter"/>
    <w:basedOn w:val="Heading1"/>
    <w:link w:val="TitleofyournewsletterChar"/>
    <w:qFormat/>
    <w:rsid w:val="009D71F6"/>
    <w:rPr>
      <w:b/>
      <w:color w:val="FFFFFF"/>
      <w:sz w:val="44"/>
    </w:rPr>
  </w:style>
  <w:style w:type="character" w:customStyle="1" w:styleId="jargonChar">
    <w:name w:val="jargon Char"/>
    <w:link w:val="jargon"/>
    <w:rsid w:val="009E6347"/>
    <w:rPr>
      <w:rFonts w:ascii="Times" w:hAnsi="Times"/>
      <w:i/>
      <w:color w:val="FFDE78"/>
      <w:sz w:val="36"/>
      <w:szCs w:val="28"/>
    </w:rPr>
  </w:style>
  <w:style w:type="paragraph" w:customStyle="1" w:styleId="BodyText04">
    <w:name w:val="Body Text 04"/>
    <w:basedOn w:val="Normal"/>
    <w:link w:val="BodyText04Char"/>
    <w:qFormat/>
    <w:rsid w:val="009D71F6"/>
    <w:rPr>
      <w:rFonts w:ascii="Times" w:hAnsi="Times"/>
      <w:i/>
    </w:rPr>
  </w:style>
  <w:style w:type="character" w:customStyle="1" w:styleId="TitleofyournewsletterChar">
    <w:name w:val="Title of your newsletter Char"/>
    <w:link w:val="Titleofyournewsletter"/>
    <w:rsid w:val="009D71F6"/>
    <w:rPr>
      <w:rFonts w:ascii="Times" w:eastAsia="Times" w:hAnsi="Times"/>
      <w:b/>
      <w:color w:val="FFFFFF"/>
      <w:sz w:val="44"/>
    </w:rPr>
  </w:style>
  <w:style w:type="paragraph" w:customStyle="1" w:styleId="SHIPPING">
    <w:name w:val="SHIPPING"/>
    <w:basedOn w:val="Normal"/>
    <w:link w:val="SHIPPINGChar"/>
    <w:qFormat/>
    <w:rsid w:val="009D71F6"/>
    <w:pPr>
      <w:jc w:val="center"/>
    </w:pPr>
    <w:rPr>
      <w:rFonts w:ascii="Times" w:hAnsi="Times"/>
      <w:b/>
      <w:sz w:val="20"/>
    </w:rPr>
  </w:style>
  <w:style w:type="character" w:customStyle="1" w:styleId="BodyText04Char">
    <w:name w:val="Body Text 04 Char"/>
    <w:link w:val="BodyText04"/>
    <w:rsid w:val="009D71F6"/>
    <w:rPr>
      <w:rFonts w:ascii="Times" w:hAnsi="Times"/>
      <w:i/>
      <w:sz w:val="24"/>
      <w:szCs w:val="24"/>
    </w:rPr>
  </w:style>
  <w:style w:type="paragraph" w:customStyle="1" w:styleId="SHIPPINGADDRESS">
    <w:name w:val="SHIPPING ADDRESS"/>
    <w:basedOn w:val="Normal"/>
    <w:link w:val="SHIPPINGADDRESSChar"/>
    <w:qFormat/>
    <w:rsid w:val="009D71F6"/>
    <w:pPr>
      <w:jc w:val="center"/>
    </w:pPr>
    <w:rPr>
      <w:rFonts w:ascii="Times" w:hAnsi="Times"/>
      <w:sz w:val="20"/>
    </w:rPr>
  </w:style>
  <w:style w:type="character" w:customStyle="1" w:styleId="SHIPPINGChar">
    <w:name w:val="SHIPPING Char"/>
    <w:link w:val="SHIPPING"/>
    <w:rsid w:val="009D71F6"/>
    <w:rPr>
      <w:rFonts w:ascii="Times" w:hAnsi="Times"/>
      <w:b/>
      <w:szCs w:val="24"/>
    </w:rPr>
  </w:style>
  <w:style w:type="paragraph" w:customStyle="1" w:styleId="YOURCOMPANYNAME">
    <w:name w:val="YOUR COMPANY NAME"/>
    <w:basedOn w:val="Normal"/>
    <w:link w:val="YOURCOMPANYNAMEChar"/>
    <w:qFormat/>
    <w:rsid w:val="009D71F6"/>
    <w:rPr>
      <w:rFonts w:ascii="Times" w:hAnsi="Times"/>
      <w:b/>
      <w:sz w:val="20"/>
    </w:rPr>
  </w:style>
  <w:style w:type="character" w:customStyle="1" w:styleId="SHIPPINGADDRESSChar">
    <w:name w:val="SHIPPING ADDRESS Char"/>
    <w:link w:val="SHIPPINGADDRESS"/>
    <w:rsid w:val="009D71F6"/>
    <w:rPr>
      <w:rFonts w:ascii="Times" w:hAnsi="Times"/>
      <w:szCs w:val="24"/>
    </w:rPr>
  </w:style>
  <w:style w:type="paragraph" w:customStyle="1" w:styleId="Address01">
    <w:name w:val="Address 01"/>
    <w:basedOn w:val="Normal"/>
    <w:link w:val="Address01Char"/>
    <w:qFormat/>
    <w:rsid w:val="009D71F6"/>
    <w:rPr>
      <w:rFonts w:ascii="Times" w:hAnsi="Times"/>
      <w:sz w:val="20"/>
    </w:rPr>
  </w:style>
  <w:style w:type="character" w:customStyle="1" w:styleId="YOURCOMPANYNAMEChar">
    <w:name w:val="YOUR COMPANY NAME Char"/>
    <w:link w:val="YOURCOMPANYNAME"/>
    <w:rsid w:val="009D71F6"/>
    <w:rPr>
      <w:rFonts w:ascii="Times" w:hAnsi="Times"/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C74"/>
    <w:rPr>
      <w:rFonts w:ascii="Tahoma" w:hAnsi="Tahoma" w:cs="Tahoma"/>
      <w:sz w:val="16"/>
      <w:szCs w:val="16"/>
    </w:rPr>
  </w:style>
  <w:style w:type="character" w:customStyle="1" w:styleId="Address01Char">
    <w:name w:val="Address 01 Char"/>
    <w:link w:val="Address01"/>
    <w:rsid w:val="009D71F6"/>
    <w:rPr>
      <w:rFonts w:ascii="Times" w:hAnsi="Times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535C74"/>
    <w:rPr>
      <w:rFonts w:ascii="Tahoma" w:hAnsi="Tahoma" w:cs="Tahoma"/>
      <w:sz w:val="16"/>
      <w:szCs w:val="16"/>
    </w:rPr>
  </w:style>
  <w:style w:type="paragraph" w:customStyle="1" w:styleId="Subhead">
    <w:name w:val="Subhead"/>
    <w:basedOn w:val="Normal"/>
    <w:rsid w:val="00535C74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BasicParagraph">
    <w:name w:val="[Basic Paragraph]"/>
    <w:basedOn w:val="Normal"/>
    <w:link w:val="BasicParagraphChar"/>
    <w:rsid w:val="00FF32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BasicParagraphChar">
    <w:name w:val="[Basic Paragraph] Char"/>
    <w:basedOn w:val="DefaultParagraphFont"/>
    <w:link w:val="BasicParagraph"/>
    <w:rsid w:val="00FF326A"/>
    <w:rPr>
      <w:rFonts w:ascii="Times-Roman" w:hAnsi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432A"/>
    <w:pPr>
      <w:ind w:left="720"/>
      <w:contextualSpacing/>
    </w:pPr>
  </w:style>
  <w:style w:type="paragraph" w:customStyle="1" w:styleId="Default">
    <w:name w:val="Default"/>
    <w:rsid w:val="002A5D4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F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1E8C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qFormat/>
    <w:rsid w:val="00821E8C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21E8C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821E8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GOESHERE01">
    <w:name w:val="HEADLINE GOES HERE 01"/>
    <w:basedOn w:val="Heading1"/>
    <w:link w:val="HEADLINEGOESHERE01Char"/>
    <w:qFormat/>
    <w:rsid w:val="00AC3FC2"/>
    <w:rPr>
      <w:b/>
      <w:smallCaps/>
      <w:color w:val="FFFFFF"/>
      <w:sz w:val="72"/>
    </w:rPr>
  </w:style>
  <w:style w:type="paragraph" w:customStyle="1" w:styleId="MONTHYEAR">
    <w:name w:val="MONTH YEAR"/>
    <w:basedOn w:val="Heading3"/>
    <w:link w:val="MONTHYEAR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1Char">
    <w:name w:val="Heading 1 Char"/>
    <w:link w:val="Heading1"/>
    <w:rsid w:val="00AC3FC2"/>
    <w:rPr>
      <w:rFonts w:ascii="Times" w:eastAsia="Times" w:hAnsi="Times"/>
      <w:sz w:val="60"/>
    </w:rPr>
  </w:style>
  <w:style w:type="character" w:customStyle="1" w:styleId="HEADLINEGOESHERE01Char">
    <w:name w:val="HEADLINE GOES HERE 01 Char"/>
    <w:link w:val="HEADLINEGOESHERE01"/>
    <w:rsid w:val="00AC3FC2"/>
    <w:rPr>
      <w:rFonts w:ascii="Times" w:eastAsia="Times" w:hAnsi="Times"/>
      <w:b/>
      <w:smallCaps/>
      <w:color w:val="FFFFFF"/>
      <w:sz w:val="72"/>
    </w:rPr>
  </w:style>
  <w:style w:type="paragraph" w:customStyle="1" w:styleId="VOLUMEISSUE">
    <w:name w:val="VOLUME # ISSUE #"/>
    <w:basedOn w:val="Heading3"/>
    <w:link w:val="VOLUMEISSUE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3Char">
    <w:name w:val="Heading 3 Char"/>
    <w:link w:val="Heading3"/>
    <w:rsid w:val="00AC3FC2"/>
    <w:rPr>
      <w:rFonts w:ascii="Times" w:eastAsia="Times" w:hAnsi="Times"/>
      <w:color w:val="411D0E"/>
      <w:sz w:val="34"/>
    </w:rPr>
  </w:style>
  <w:style w:type="character" w:customStyle="1" w:styleId="MONTHYEARChar">
    <w:name w:val="MONTH YEAR Char"/>
    <w:basedOn w:val="Heading3Char"/>
    <w:link w:val="MONTHYEAR"/>
    <w:rsid w:val="00AC3FC2"/>
    <w:rPr>
      <w:rFonts w:ascii="Times" w:eastAsia="Times" w:hAnsi="Times"/>
      <w:color w:val="411D0E"/>
      <w:sz w:val="34"/>
    </w:rPr>
  </w:style>
  <w:style w:type="paragraph" w:customStyle="1" w:styleId="CALLOUT">
    <w:name w:val="CALL OUT"/>
    <w:basedOn w:val="Normal"/>
    <w:link w:val="CALLOUTChar"/>
    <w:qFormat/>
    <w:rsid w:val="00AC3FC2"/>
    <w:pPr>
      <w:jc w:val="center"/>
    </w:pPr>
    <w:rPr>
      <w:rFonts w:ascii="Times" w:hAnsi="Times"/>
      <w:b/>
      <w:smallCaps/>
      <w:color w:val="FFFFFF"/>
      <w:sz w:val="28"/>
    </w:rPr>
  </w:style>
  <w:style w:type="character" w:customStyle="1" w:styleId="VOLUMEISSUEChar">
    <w:name w:val="VOLUME # ISSUE # Char"/>
    <w:link w:val="VOLUMEISSUE"/>
    <w:rsid w:val="00AC3FC2"/>
    <w:rPr>
      <w:rFonts w:ascii="Times" w:eastAsia="Times" w:hAnsi="Times"/>
      <w:smallCaps/>
      <w:color w:val="FFFFFF"/>
      <w:sz w:val="34"/>
    </w:rPr>
  </w:style>
  <w:style w:type="paragraph" w:customStyle="1" w:styleId="SUBHEAD01">
    <w:name w:val="SUBHEAD 01"/>
    <w:basedOn w:val="Normal"/>
    <w:link w:val="SUBHEAD01Char"/>
    <w:qFormat/>
    <w:rsid w:val="00AC3FC2"/>
    <w:rPr>
      <w:color w:val="1C3751"/>
      <w:sz w:val="36"/>
    </w:rPr>
  </w:style>
  <w:style w:type="character" w:customStyle="1" w:styleId="CALLOUTChar">
    <w:name w:val="CALL OUT Char"/>
    <w:link w:val="CALLOUT"/>
    <w:rsid w:val="00AC3FC2"/>
    <w:rPr>
      <w:rFonts w:ascii="Times" w:hAnsi="Times"/>
      <w:b/>
      <w:smallCaps/>
      <w:color w:val="FFFFFF"/>
      <w:sz w:val="28"/>
      <w:szCs w:val="24"/>
    </w:rPr>
  </w:style>
  <w:style w:type="paragraph" w:customStyle="1" w:styleId="BodyText01">
    <w:name w:val="Body Text 01"/>
    <w:basedOn w:val="BodyText"/>
    <w:link w:val="BodyText01Char"/>
    <w:qFormat/>
    <w:rsid w:val="00AC3FC2"/>
    <w:rPr>
      <w:color w:val="333333"/>
    </w:rPr>
  </w:style>
  <w:style w:type="character" w:customStyle="1" w:styleId="SUBHEAD01Char">
    <w:name w:val="SUBHEAD 01 Char"/>
    <w:link w:val="SUBHEAD01"/>
    <w:rsid w:val="00AC3FC2"/>
    <w:rPr>
      <w:color w:val="1C3751"/>
      <w:sz w:val="36"/>
      <w:szCs w:val="24"/>
    </w:rPr>
  </w:style>
  <w:style w:type="paragraph" w:customStyle="1" w:styleId="placephotohere">
    <w:name w:val="place photo here"/>
    <w:basedOn w:val="Normal"/>
    <w:link w:val="placephotohereChar"/>
    <w:qFormat/>
    <w:rsid w:val="00AC3FC2"/>
    <w:pPr>
      <w:jc w:val="center"/>
    </w:pPr>
    <w:rPr>
      <w:sz w:val="18"/>
    </w:rPr>
  </w:style>
  <w:style w:type="character" w:customStyle="1" w:styleId="BodyTextChar">
    <w:name w:val="Body Text Char"/>
    <w:link w:val="BodyText"/>
    <w:rsid w:val="00AC3FC2"/>
    <w:rPr>
      <w:rFonts w:ascii="Times" w:eastAsia="Times" w:hAnsi="Times"/>
      <w:color w:val="411D0E"/>
    </w:rPr>
  </w:style>
  <w:style w:type="character" w:customStyle="1" w:styleId="BodyText01Char">
    <w:name w:val="Body Text 01 Char"/>
    <w:link w:val="BodyText01"/>
    <w:rsid w:val="00AC3FC2"/>
    <w:rPr>
      <w:rFonts w:ascii="Times" w:eastAsia="Times" w:hAnsi="Times"/>
      <w:color w:val="333333"/>
    </w:rPr>
  </w:style>
  <w:style w:type="paragraph" w:customStyle="1" w:styleId="Writecaptions01">
    <w:name w:val="Write captions 01"/>
    <w:basedOn w:val="Normal"/>
    <w:link w:val="Writecaptions01Char"/>
    <w:qFormat/>
    <w:rsid w:val="00AC3FC2"/>
    <w:pPr>
      <w:spacing w:line="180" w:lineRule="exact"/>
    </w:pPr>
    <w:rPr>
      <w:rFonts w:ascii="Times" w:hAnsi="Times"/>
      <w:b/>
      <w:color w:val="FFFFFF"/>
      <w:sz w:val="16"/>
    </w:rPr>
  </w:style>
  <w:style w:type="character" w:customStyle="1" w:styleId="placephotohereChar">
    <w:name w:val="place photo here Char"/>
    <w:link w:val="placephotohere"/>
    <w:rsid w:val="00AC3FC2"/>
    <w:rPr>
      <w:sz w:val="18"/>
      <w:szCs w:val="24"/>
    </w:rPr>
  </w:style>
  <w:style w:type="paragraph" w:customStyle="1" w:styleId="SPECIALPOINTS01">
    <w:name w:val="SPECIAL POINTS 01"/>
    <w:basedOn w:val="BodyText2"/>
    <w:link w:val="SPECIALPOINTSChar"/>
    <w:qFormat/>
    <w:rsid w:val="00AC3FC2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Writecaptions01Char">
    <w:name w:val="Write captions 01 Char"/>
    <w:link w:val="Writecaptions01"/>
    <w:rsid w:val="00AC3FC2"/>
    <w:rPr>
      <w:rFonts w:ascii="Times" w:hAnsi="Times"/>
      <w:b/>
      <w:color w:val="FFFFFF"/>
      <w:sz w:val="16"/>
      <w:szCs w:val="24"/>
    </w:rPr>
  </w:style>
  <w:style w:type="paragraph" w:customStyle="1" w:styleId="BodyText02">
    <w:name w:val="Body Text 02"/>
    <w:basedOn w:val="BodyText"/>
    <w:link w:val="BodyText02Char"/>
    <w:qFormat/>
    <w:rsid w:val="00AC3FC2"/>
    <w:rPr>
      <w:color w:val="FFFFFF"/>
    </w:rPr>
  </w:style>
  <w:style w:type="character" w:customStyle="1" w:styleId="BodyText2Char">
    <w:name w:val="Body Text 2 Char"/>
    <w:link w:val="BodyText2"/>
    <w:rsid w:val="00AC3FC2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01"/>
    <w:rsid w:val="00AC3FC2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AC3FC2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link w:val="BodyText02"/>
    <w:rsid w:val="00AC3FC2"/>
    <w:rPr>
      <w:rFonts w:ascii="Times" w:eastAsia="Times" w:hAnsi="Times"/>
      <w:color w:val="FFFFFF"/>
    </w:rPr>
  </w:style>
  <w:style w:type="paragraph" w:customStyle="1" w:styleId="Address">
    <w:name w:val="Address"/>
    <w:basedOn w:val="BodyText2"/>
    <w:link w:val="AddressChar"/>
    <w:qFormat/>
    <w:rsid w:val="00AC3FC2"/>
    <w:pPr>
      <w:spacing w:line="200" w:lineRule="exact"/>
      <w:ind w:left="720" w:hanging="720"/>
    </w:pPr>
    <w:rPr>
      <w:color w:val="FFFFFF"/>
      <w:sz w:val="20"/>
    </w:rPr>
  </w:style>
  <w:style w:type="character" w:customStyle="1" w:styleId="PlacelogoChar">
    <w:name w:val="Place logo Char"/>
    <w:link w:val="Placelogo"/>
    <w:rsid w:val="00AC3FC2"/>
    <w:rPr>
      <w:rFonts w:ascii="Times" w:eastAsia="Times" w:hAnsi="Times"/>
      <w:b/>
      <w:color w:val="FFFFFF"/>
      <w:sz w:val="16"/>
    </w:rPr>
  </w:style>
  <w:style w:type="paragraph" w:customStyle="1" w:styleId="INSERTCOMPANYNAMEHERE">
    <w:name w:val="INSERT COMPANY NAME HERE"/>
    <w:basedOn w:val="BodyText2"/>
    <w:link w:val="INSERTCOMPANYNAMEHEREChar"/>
    <w:qFormat/>
    <w:rsid w:val="00AC3FC2"/>
    <w:pPr>
      <w:spacing w:line="240" w:lineRule="auto"/>
      <w:ind w:left="720" w:hanging="720"/>
    </w:pPr>
    <w:rPr>
      <w:smallCaps/>
      <w:color w:val="FFFFFF"/>
      <w:sz w:val="36"/>
    </w:rPr>
  </w:style>
  <w:style w:type="character" w:customStyle="1" w:styleId="AddressChar">
    <w:name w:val="Address Char"/>
    <w:link w:val="Address"/>
    <w:rsid w:val="00AC3FC2"/>
    <w:rPr>
      <w:rFonts w:ascii="Times" w:eastAsia="Times" w:hAnsi="Times"/>
      <w:b/>
      <w:color w:val="FFFFFF"/>
      <w:sz w:val="28"/>
    </w:rPr>
  </w:style>
  <w:style w:type="paragraph" w:customStyle="1" w:styleId="SUBHEAD02">
    <w:name w:val="SUBHEAD 02"/>
    <w:basedOn w:val="BodyText2"/>
    <w:link w:val="SUBHEAD02Char"/>
    <w:qFormat/>
    <w:rsid w:val="00AC3FC2"/>
    <w:pPr>
      <w:spacing w:line="280" w:lineRule="exact"/>
      <w:ind w:left="720" w:hanging="720"/>
      <w:jc w:val="left"/>
    </w:pPr>
    <w:rPr>
      <w:b w:val="0"/>
      <w:smallCaps/>
      <w:color w:val="1C3751"/>
      <w:sz w:val="32"/>
    </w:rPr>
  </w:style>
  <w:style w:type="character" w:customStyle="1" w:styleId="INSERTCOMPANYNAMEHEREChar">
    <w:name w:val="INSERT COMPANY NAME HERE Char"/>
    <w:link w:val="INSERTCOMPANYNAMEHERE"/>
    <w:rsid w:val="00AC3FC2"/>
    <w:rPr>
      <w:rFonts w:ascii="Times" w:eastAsia="Times" w:hAnsi="Times"/>
      <w:b/>
      <w:smallCaps/>
      <w:color w:val="FFFFFF"/>
      <w:sz w:val="36"/>
    </w:rPr>
  </w:style>
  <w:style w:type="paragraph" w:customStyle="1" w:styleId="BodyText03">
    <w:name w:val="Body Text 03"/>
    <w:basedOn w:val="BodyText"/>
    <w:link w:val="BodyText03Char"/>
    <w:qFormat/>
    <w:rsid w:val="00AC3FC2"/>
    <w:rPr>
      <w:color w:val="333333"/>
    </w:rPr>
  </w:style>
  <w:style w:type="character" w:customStyle="1" w:styleId="SUBHEAD02Char">
    <w:name w:val="SUBHEAD 02 Char"/>
    <w:link w:val="SUBHEAD02"/>
    <w:rsid w:val="00AC3FC2"/>
    <w:rPr>
      <w:rFonts w:ascii="Times" w:eastAsia="Times" w:hAnsi="Times"/>
      <w:smallCaps/>
      <w:color w:val="1C3751"/>
      <w:sz w:val="32"/>
    </w:rPr>
  </w:style>
  <w:style w:type="paragraph" w:customStyle="1" w:styleId="Writecaptions02">
    <w:name w:val="Write captions 02"/>
    <w:basedOn w:val="Normal"/>
    <w:link w:val="Writecaptions02Char"/>
    <w:qFormat/>
    <w:rsid w:val="00AC3FC2"/>
    <w:pPr>
      <w:spacing w:line="180" w:lineRule="exact"/>
    </w:pPr>
    <w:rPr>
      <w:rFonts w:ascii="Times" w:hAnsi="Times"/>
      <w:color w:val="00467F"/>
      <w:sz w:val="16"/>
    </w:rPr>
  </w:style>
  <w:style w:type="character" w:customStyle="1" w:styleId="BodyText03Char">
    <w:name w:val="Body Text 03 Char"/>
    <w:link w:val="BodyText03"/>
    <w:rsid w:val="00AC3FC2"/>
    <w:rPr>
      <w:rFonts w:ascii="Times" w:eastAsia="Times" w:hAnsi="Times"/>
      <w:color w:val="333333"/>
    </w:rPr>
  </w:style>
  <w:style w:type="paragraph" w:customStyle="1" w:styleId="SPECIALPOINTS02">
    <w:name w:val="SPECIAL POINTS 02"/>
    <w:basedOn w:val="BodyText2"/>
    <w:link w:val="SPECIALPOINTS02Char"/>
    <w:qFormat/>
    <w:rsid w:val="00AC3FC2"/>
    <w:pPr>
      <w:spacing w:line="200" w:lineRule="exact"/>
      <w:ind w:left="720" w:hanging="720"/>
      <w:jc w:val="left"/>
    </w:pPr>
    <w:rPr>
      <w:caps/>
      <w:color w:val="1C3751"/>
      <w:sz w:val="20"/>
    </w:rPr>
  </w:style>
  <w:style w:type="character" w:customStyle="1" w:styleId="Writecaptions02Char">
    <w:name w:val="Write captions 02 Char"/>
    <w:link w:val="Writecaptions02"/>
    <w:rsid w:val="00AC3FC2"/>
    <w:rPr>
      <w:rFonts w:ascii="Times" w:hAnsi="Times"/>
      <w:color w:val="00467F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9E6347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SPECIALPOINTS02Char">
    <w:name w:val="SPECIAL POINTS 02 Char"/>
    <w:link w:val="SPECIALPOINTS02"/>
    <w:rsid w:val="00AC3FC2"/>
    <w:rPr>
      <w:rFonts w:ascii="Times" w:eastAsia="Times" w:hAnsi="Times"/>
      <w:b/>
      <w:caps/>
      <w:color w:val="1C3751"/>
      <w:sz w:val="28"/>
    </w:rPr>
  </w:style>
  <w:style w:type="paragraph" w:customStyle="1" w:styleId="jargon">
    <w:name w:val="jargon"/>
    <w:basedOn w:val="Normal"/>
    <w:link w:val="jargonChar"/>
    <w:qFormat/>
    <w:rsid w:val="009E6347"/>
    <w:pPr>
      <w:jc w:val="center"/>
    </w:pPr>
    <w:rPr>
      <w:rFonts w:ascii="Times" w:hAnsi="Times"/>
      <w:i/>
      <w:color w:val="FFDE78"/>
      <w:sz w:val="36"/>
      <w:szCs w:val="28"/>
    </w:rPr>
  </w:style>
  <w:style w:type="character" w:customStyle="1" w:styleId="BulletPointsChar">
    <w:name w:val="Bullet Points Char"/>
    <w:link w:val="BulletPoints"/>
    <w:rsid w:val="009E6347"/>
    <w:rPr>
      <w:rFonts w:ascii="Times" w:hAnsi="Times"/>
      <w:color w:val="1C3751"/>
      <w:sz w:val="18"/>
      <w:szCs w:val="24"/>
    </w:rPr>
  </w:style>
  <w:style w:type="paragraph" w:customStyle="1" w:styleId="Titleofyournewsletter">
    <w:name w:val="Title of your newsletter"/>
    <w:basedOn w:val="Heading1"/>
    <w:link w:val="TitleofyournewsletterChar"/>
    <w:qFormat/>
    <w:rsid w:val="009D71F6"/>
    <w:rPr>
      <w:b/>
      <w:color w:val="FFFFFF"/>
      <w:sz w:val="44"/>
    </w:rPr>
  </w:style>
  <w:style w:type="character" w:customStyle="1" w:styleId="jargonChar">
    <w:name w:val="jargon Char"/>
    <w:link w:val="jargon"/>
    <w:rsid w:val="009E6347"/>
    <w:rPr>
      <w:rFonts w:ascii="Times" w:hAnsi="Times"/>
      <w:i/>
      <w:color w:val="FFDE78"/>
      <w:sz w:val="36"/>
      <w:szCs w:val="28"/>
    </w:rPr>
  </w:style>
  <w:style w:type="paragraph" w:customStyle="1" w:styleId="BodyText04">
    <w:name w:val="Body Text 04"/>
    <w:basedOn w:val="Normal"/>
    <w:link w:val="BodyText04Char"/>
    <w:qFormat/>
    <w:rsid w:val="009D71F6"/>
    <w:rPr>
      <w:rFonts w:ascii="Times" w:hAnsi="Times"/>
      <w:i/>
    </w:rPr>
  </w:style>
  <w:style w:type="character" w:customStyle="1" w:styleId="TitleofyournewsletterChar">
    <w:name w:val="Title of your newsletter Char"/>
    <w:link w:val="Titleofyournewsletter"/>
    <w:rsid w:val="009D71F6"/>
    <w:rPr>
      <w:rFonts w:ascii="Times" w:eastAsia="Times" w:hAnsi="Times"/>
      <w:b/>
      <w:color w:val="FFFFFF"/>
      <w:sz w:val="44"/>
    </w:rPr>
  </w:style>
  <w:style w:type="paragraph" w:customStyle="1" w:styleId="SHIPPING">
    <w:name w:val="SHIPPING"/>
    <w:basedOn w:val="Normal"/>
    <w:link w:val="SHIPPINGChar"/>
    <w:qFormat/>
    <w:rsid w:val="009D71F6"/>
    <w:pPr>
      <w:jc w:val="center"/>
    </w:pPr>
    <w:rPr>
      <w:rFonts w:ascii="Times" w:hAnsi="Times"/>
      <w:b/>
      <w:sz w:val="20"/>
    </w:rPr>
  </w:style>
  <w:style w:type="character" w:customStyle="1" w:styleId="BodyText04Char">
    <w:name w:val="Body Text 04 Char"/>
    <w:link w:val="BodyText04"/>
    <w:rsid w:val="009D71F6"/>
    <w:rPr>
      <w:rFonts w:ascii="Times" w:hAnsi="Times"/>
      <w:i/>
      <w:sz w:val="24"/>
      <w:szCs w:val="24"/>
    </w:rPr>
  </w:style>
  <w:style w:type="paragraph" w:customStyle="1" w:styleId="SHIPPINGADDRESS">
    <w:name w:val="SHIPPING ADDRESS"/>
    <w:basedOn w:val="Normal"/>
    <w:link w:val="SHIPPINGADDRESSChar"/>
    <w:qFormat/>
    <w:rsid w:val="009D71F6"/>
    <w:pPr>
      <w:jc w:val="center"/>
    </w:pPr>
    <w:rPr>
      <w:rFonts w:ascii="Times" w:hAnsi="Times"/>
      <w:sz w:val="20"/>
    </w:rPr>
  </w:style>
  <w:style w:type="character" w:customStyle="1" w:styleId="SHIPPINGChar">
    <w:name w:val="SHIPPING Char"/>
    <w:link w:val="SHIPPING"/>
    <w:rsid w:val="009D71F6"/>
    <w:rPr>
      <w:rFonts w:ascii="Times" w:hAnsi="Times"/>
      <w:b/>
      <w:szCs w:val="24"/>
    </w:rPr>
  </w:style>
  <w:style w:type="paragraph" w:customStyle="1" w:styleId="YOURCOMPANYNAME">
    <w:name w:val="YOUR COMPANY NAME"/>
    <w:basedOn w:val="Normal"/>
    <w:link w:val="YOURCOMPANYNAMEChar"/>
    <w:qFormat/>
    <w:rsid w:val="009D71F6"/>
    <w:rPr>
      <w:rFonts w:ascii="Times" w:hAnsi="Times"/>
      <w:b/>
      <w:sz w:val="20"/>
    </w:rPr>
  </w:style>
  <w:style w:type="character" w:customStyle="1" w:styleId="SHIPPINGADDRESSChar">
    <w:name w:val="SHIPPING ADDRESS Char"/>
    <w:link w:val="SHIPPINGADDRESS"/>
    <w:rsid w:val="009D71F6"/>
    <w:rPr>
      <w:rFonts w:ascii="Times" w:hAnsi="Times"/>
      <w:szCs w:val="24"/>
    </w:rPr>
  </w:style>
  <w:style w:type="paragraph" w:customStyle="1" w:styleId="Address01">
    <w:name w:val="Address 01"/>
    <w:basedOn w:val="Normal"/>
    <w:link w:val="Address01Char"/>
    <w:qFormat/>
    <w:rsid w:val="009D71F6"/>
    <w:rPr>
      <w:rFonts w:ascii="Times" w:hAnsi="Times"/>
      <w:sz w:val="20"/>
    </w:rPr>
  </w:style>
  <w:style w:type="character" w:customStyle="1" w:styleId="YOURCOMPANYNAMEChar">
    <w:name w:val="YOUR COMPANY NAME Char"/>
    <w:link w:val="YOURCOMPANYNAME"/>
    <w:rsid w:val="009D71F6"/>
    <w:rPr>
      <w:rFonts w:ascii="Times" w:hAnsi="Times"/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C74"/>
    <w:rPr>
      <w:rFonts w:ascii="Tahoma" w:hAnsi="Tahoma" w:cs="Tahoma"/>
      <w:sz w:val="16"/>
      <w:szCs w:val="16"/>
    </w:rPr>
  </w:style>
  <w:style w:type="character" w:customStyle="1" w:styleId="Address01Char">
    <w:name w:val="Address 01 Char"/>
    <w:link w:val="Address01"/>
    <w:rsid w:val="009D71F6"/>
    <w:rPr>
      <w:rFonts w:ascii="Times" w:hAnsi="Times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535C74"/>
    <w:rPr>
      <w:rFonts w:ascii="Tahoma" w:hAnsi="Tahoma" w:cs="Tahoma"/>
      <w:sz w:val="16"/>
      <w:szCs w:val="16"/>
    </w:rPr>
  </w:style>
  <w:style w:type="paragraph" w:customStyle="1" w:styleId="Subhead">
    <w:name w:val="Subhead"/>
    <w:basedOn w:val="Normal"/>
    <w:rsid w:val="00535C74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BasicParagraph">
    <w:name w:val="[Basic Paragraph]"/>
    <w:basedOn w:val="Normal"/>
    <w:link w:val="BasicParagraphChar"/>
    <w:rsid w:val="00FF32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BasicParagraphChar">
    <w:name w:val="[Basic Paragraph] Char"/>
    <w:basedOn w:val="DefaultParagraphFont"/>
    <w:link w:val="BasicParagraph"/>
    <w:rsid w:val="00FF326A"/>
    <w:rPr>
      <w:rFonts w:ascii="Times-Roman" w:hAnsi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432A"/>
    <w:pPr>
      <w:ind w:left="720"/>
      <w:contextualSpacing/>
    </w:pPr>
  </w:style>
  <w:style w:type="paragraph" w:customStyle="1" w:styleId="Default">
    <w:name w:val="Default"/>
    <w:rsid w:val="002A5D4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BCTE\AppData\Roaming\Microsoft\Templates\HP_LegalClassic_Newsletter_TP103788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HP_LegalClassic_Newsletter_TP10378804.dot</Template>
  <TotalTime>213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ISBCTE</dc:creator>
  <cp:lastModifiedBy>ISBCTE</cp:lastModifiedBy>
  <cp:revision>28</cp:revision>
  <cp:lastPrinted>2014-04-22T18:33:00Z</cp:lastPrinted>
  <dcterms:created xsi:type="dcterms:W3CDTF">2014-04-11T00:29:00Z</dcterms:created>
  <dcterms:modified xsi:type="dcterms:W3CDTF">2014-04-22T18:45:00Z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TC103788049990</vt:lpwstr>
  </property>
</Properties>
</file>